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AA14E" w14:textId="77777777" w:rsidR="00BA27FD" w:rsidRDefault="00000000">
      <w:pPr>
        <w:rPr>
          <w:rFonts w:ascii="Demeter Vollkorn" w:hAnsi="Demeter Vollkorn"/>
          <w:b/>
          <w:bCs/>
          <w:color w:val="007857"/>
          <w:sz w:val="48"/>
          <w:szCs w:val="48"/>
        </w:rPr>
      </w:pPr>
      <w:r w:rsidRPr="000F2984">
        <w:rPr>
          <w:rFonts w:ascii="Demeter Vollkorn" w:hAnsi="Demeter Vollkorn"/>
          <w:b/>
          <w:bCs/>
          <w:color w:val="007857"/>
          <w:sz w:val="48"/>
          <w:szCs w:val="48"/>
        </w:rPr>
        <w:t>Plan de gestión de residuos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B313FC" w14:paraId="777CF3D4" w14:textId="77777777" w:rsidTr="000F2984">
        <w:tc>
          <w:tcPr>
            <w:tcW w:w="3823" w:type="dxa"/>
          </w:tcPr>
          <w:p w14:paraId="1D2B0A2D" w14:textId="18E93717" w:rsidR="00BA27FD" w:rsidRDefault="00000000">
            <w:pPr>
              <w:spacing w:after="120"/>
              <w:rPr>
                <w:rFonts w:ascii="Demeter Vollkorn" w:hAnsi="Demeter Vollkorn"/>
              </w:rPr>
            </w:pPr>
            <w:r>
              <w:rPr>
                <w:rFonts w:ascii="Demeter Vollkorn" w:hAnsi="Demeter Vollkorn"/>
              </w:rPr>
              <w:t xml:space="preserve">Granja </w:t>
            </w:r>
            <w:r w:rsidR="00D80549">
              <w:rPr>
                <w:rFonts w:ascii="Demeter Vollkorn" w:hAnsi="Demeter Vollkorn"/>
              </w:rPr>
              <w:t xml:space="preserve">/ </w:t>
            </w:r>
            <w:r w:rsidR="00232DDD">
              <w:rPr>
                <w:rFonts w:ascii="Demeter Vollkorn" w:hAnsi="Demeter Vollkorn"/>
              </w:rPr>
              <w:t xml:space="preserve">Finca / </w:t>
            </w:r>
            <w:r w:rsidR="00D80549">
              <w:rPr>
                <w:rFonts w:ascii="Demeter Vollkorn" w:hAnsi="Demeter Vollkorn"/>
              </w:rPr>
              <w:t>E</w:t>
            </w:r>
            <w:r w:rsidR="00232DDD">
              <w:rPr>
                <w:rFonts w:ascii="Demeter Vollkorn" w:hAnsi="Demeter Vollkorn"/>
              </w:rPr>
              <w:t>mpresa</w:t>
            </w:r>
            <w:r>
              <w:rPr>
                <w:rFonts w:ascii="Demeter Vollkorn" w:hAnsi="Demeter Vollkorn"/>
              </w:rPr>
              <w:t>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173215D9" w14:textId="77777777" w:rsidR="00B313FC" w:rsidRDefault="00B313FC" w:rsidP="005A5823">
            <w:pPr>
              <w:spacing w:after="120"/>
              <w:rPr>
                <w:rFonts w:ascii="Demeter Vollkorn" w:hAnsi="Demeter Vollkorn"/>
              </w:rPr>
            </w:pPr>
          </w:p>
        </w:tc>
      </w:tr>
      <w:tr w:rsidR="00B313FC" w14:paraId="150719ED" w14:textId="77777777" w:rsidTr="000F2984">
        <w:tc>
          <w:tcPr>
            <w:tcW w:w="3823" w:type="dxa"/>
          </w:tcPr>
          <w:p w14:paraId="0FA30F98" w14:textId="77777777" w:rsidR="00BA27FD" w:rsidRDefault="00000000">
            <w:pPr>
              <w:spacing w:after="120"/>
              <w:rPr>
                <w:rFonts w:ascii="Demeter Vollkorn" w:hAnsi="Demeter Vollkorn"/>
              </w:rPr>
            </w:pPr>
            <w:r>
              <w:rPr>
                <w:rFonts w:ascii="Demeter Vollkorn" w:hAnsi="Demeter Vollkorn"/>
              </w:rPr>
              <w:t>Gerente/propietario responsable: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7D99EC31" w14:textId="77777777" w:rsidR="00B313FC" w:rsidRDefault="00B313FC" w:rsidP="005A5823">
            <w:pPr>
              <w:spacing w:after="120"/>
              <w:rPr>
                <w:rFonts w:ascii="Demeter Vollkorn" w:hAnsi="Demeter Vollkorn"/>
              </w:rPr>
            </w:pPr>
          </w:p>
        </w:tc>
      </w:tr>
      <w:tr w:rsidR="00B313FC" w14:paraId="30DDFB6C" w14:textId="77777777" w:rsidTr="000F2984">
        <w:tc>
          <w:tcPr>
            <w:tcW w:w="3823" w:type="dxa"/>
          </w:tcPr>
          <w:p w14:paraId="4C7A51F8" w14:textId="11FAA266" w:rsidR="00BA27FD" w:rsidRDefault="00232DDD">
            <w:pPr>
              <w:spacing w:after="120"/>
              <w:rPr>
                <w:rFonts w:ascii="Demeter Vollkorn" w:hAnsi="Demeter Vollkorn"/>
              </w:rPr>
            </w:pPr>
            <w:r>
              <w:rPr>
                <w:rFonts w:ascii="Demeter Vollkorn" w:hAnsi="Demeter Vollkorn"/>
              </w:rPr>
              <w:t>Asesor</w:t>
            </w:r>
            <w:r w:rsidR="00000000">
              <w:rPr>
                <w:rFonts w:ascii="Demeter Vollkorn" w:hAnsi="Demeter Vollkorn"/>
              </w:rPr>
              <w:t>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0BA76BC4" w14:textId="77777777" w:rsidR="00B313FC" w:rsidRDefault="00B313FC" w:rsidP="005A5823">
            <w:pPr>
              <w:spacing w:after="120"/>
              <w:rPr>
                <w:rFonts w:ascii="Demeter Vollkorn" w:hAnsi="Demeter Vollkorn"/>
              </w:rPr>
            </w:pPr>
          </w:p>
        </w:tc>
      </w:tr>
      <w:tr w:rsidR="00B313FC" w14:paraId="367D9E5C" w14:textId="77777777" w:rsidTr="000F2984">
        <w:tc>
          <w:tcPr>
            <w:tcW w:w="3823" w:type="dxa"/>
          </w:tcPr>
          <w:p w14:paraId="4F032112" w14:textId="77777777" w:rsidR="00BA27FD" w:rsidRDefault="00DF1DF1">
            <w:pPr>
              <w:spacing w:after="120"/>
              <w:rPr>
                <w:rFonts w:ascii="Demeter Vollkorn" w:hAnsi="Demeter Vollkorn"/>
              </w:rPr>
            </w:pPr>
            <w:r>
              <w:rPr>
                <w:rFonts w:ascii="Demeter Vollkorn" w:hAnsi="Demeter Vollkorn"/>
              </w:rPr>
              <w:t>Especialista implicado: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46188A47" w14:textId="77777777" w:rsidR="00B313FC" w:rsidRDefault="00B313FC" w:rsidP="005A5823">
            <w:pPr>
              <w:spacing w:after="120"/>
              <w:rPr>
                <w:rFonts w:ascii="Demeter Vollkorn" w:hAnsi="Demeter Vollkorn"/>
              </w:rPr>
            </w:pPr>
          </w:p>
        </w:tc>
      </w:tr>
      <w:tr w:rsidR="00B313FC" w:rsidRPr="00232DDD" w14:paraId="7DCC9650" w14:textId="77777777" w:rsidTr="000F2984">
        <w:tc>
          <w:tcPr>
            <w:tcW w:w="3823" w:type="dxa"/>
          </w:tcPr>
          <w:p w14:paraId="0C30FDBA" w14:textId="77777777" w:rsidR="00BA27FD" w:rsidRPr="00232DDD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232DDD">
              <w:rPr>
                <w:rFonts w:ascii="Demeter Vollkorn" w:hAnsi="Demeter Vollkorn"/>
                <w:lang w:val="es-ES"/>
              </w:rPr>
              <w:t xml:space="preserve">Fecha de </w:t>
            </w:r>
            <w:r w:rsidR="00833CFB" w:rsidRPr="00232DDD">
              <w:rPr>
                <w:rFonts w:ascii="Demeter Vollkorn" w:hAnsi="Demeter Vollkorn"/>
                <w:lang w:val="es-ES"/>
              </w:rPr>
              <w:t>elaboración del plan: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4E8274ED" w14:textId="77777777" w:rsidR="00B313FC" w:rsidRPr="00232DDD" w:rsidRDefault="00B313FC" w:rsidP="005A5823">
            <w:p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B313FC" w:rsidRPr="00232DDD" w14:paraId="6A9A3C2E" w14:textId="77777777" w:rsidTr="000F2984">
        <w:tc>
          <w:tcPr>
            <w:tcW w:w="3823" w:type="dxa"/>
          </w:tcPr>
          <w:p w14:paraId="2CAF82AF" w14:textId="77777777" w:rsidR="00BA27FD" w:rsidRPr="00232DDD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232DDD">
              <w:rPr>
                <w:rFonts w:ascii="Demeter Vollkorn" w:hAnsi="Demeter Vollkorn"/>
                <w:lang w:val="es-ES"/>
              </w:rPr>
              <w:t>Principales problemas de residuos observados: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643544B8" w14:textId="77777777" w:rsidR="00B313FC" w:rsidRPr="00232DDD" w:rsidRDefault="00B313FC" w:rsidP="006F2933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B313FC" w14:paraId="335C916F" w14:textId="77777777" w:rsidTr="000F2984">
        <w:tc>
          <w:tcPr>
            <w:tcW w:w="3823" w:type="dxa"/>
          </w:tcPr>
          <w:p w14:paraId="3A039BC9" w14:textId="77777777" w:rsidR="00BA27FD" w:rsidRDefault="00000000">
            <w:pPr>
              <w:spacing w:after="120"/>
              <w:rPr>
                <w:rFonts w:ascii="Demeter Vollkorn" w:hAnsi="Demeter Vollkorn"/>
              </w:rPr>
            </w:pPr>
            <w:r>
              <w:rPr>
                <w:rFonts w:ascii="Demeter Vollkorn" w:hAnsi="Demeter Vollkorn"/>
              </w:rPr>
              <w:t>Potencial para evitar residuos: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377C3727" w14:textId="77777777" w:rsidR="00B313FC" w:rsidRPr="00154441" w:rsidRDefault="00B313FC" w:rsidP="00154441">
            <w:pPr>
              <w:pStyle w:val="ListParagraph"/>
              <w:numPr>
                <w:ilvl w:val="0"/>
                <w:numId w:val="6"/>
              </w:numPr>
              <w:spacing w:after="120"/>
              <w:rPr>
                <w:rFonts w:ascii="Demeter Vollkorn" w:hAnsi="Demeter Vollkorn"/>
              </w:rPr>
            </w:pPr>
          </w:p>
        </w:tc>
      </w:tr>
      <w:tr w:rsidR="00B313FC" w:rsidRPr="00232DDD" w14:paraId="3118E206" w14:textId="77777777" w:rsidTr="000F2984">
        <w:tc>
          <w:tcPr>
            <w:tcW w:w="3823" w:type="dxa"/>
          </w:tcPr>
          <w:p w14:paraId="014426FF" w14:textId="77777777" w:rsidR="00BA27FD" w:rsidRPr="00232DDD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232DDD">
              <w:rPr>
                <w:rFonts w:ascii="Demeter Vollkorn" w:hAnsi="Demeter Vollkorn"/>
                <w:lang w:val="es-ES"/>
              </w:rPr>
              <w:t>Potencial de reciclado de residuos: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2E98A5AE" w14:textId="77777777" w:rsidR="00B313FC" w:rsidRPr="00232DDD" w:rsidRDefault="00B313FC" w:rsidP="00154441">
            <w:pPr>
              <w:pStyle w:val="ListParagraph"/>
              <w:numPr>
                <w:ilvl w:val="0"/>
                <w:numId w:val="7"/>
              </w:num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  <w:tr w:rsidR="00026354" w:rsidRPr="00232DDD" w14:paraId="27DFD2D2" w14:textId="77777777" w:rsidTr="000F2984">
        <w:tc>
          <w:tcPr>
            <w:tcW w:w="3823" w:type="dxa"/>
          </w:tcPr>
          <w:p w14:paraId="22A3CF0B" w14:textId="77777777" w:rsidR="00BA27FD" w:rsidRPr="00232DDD" w:rsidRDefault="00000000">
            <w:pPr>
              <w:spacing w:after="120"/>
              <w:rPr>
                <w:rFonts w:ascii="Demeter Vollkorn" w:hAnsi="Demeter Vollkorn"/>
                <w:lang w:val="es-ES"/>
              </w:rPr>
            </w:pPr>
            <w:r w:rsidRPr="00232DDD">
              <w:rPr>
                <w:rFonts w:ascii="Demeter Vollkorn" w:hAnsi="Demeter Vollkorn"/>
                <w:lang w:val="es-ES"/>
              </w:rPr>
              <w:t>Necesidad de un depósito seguro de los residuos:</w:t>
            </w:r>
          </w:p>
        </w:tc>
        <w:tc>
          <w:tcPr>
            <w:tcW w:w="5239" w:type="dxa"/>
            <w:shd w:val="clear" w:color="auto" w:fill="DEEAF6" w:themeFill="accent5" w:themeFillTint="33"/>
          </w:tcPr>
          <w:p w14:paraId="014AA670" w14:textId="77777777" w:rsidR="00026354" w:rsidRPr="00232DDD" w:rsidRDefault="00026354" w:rsidP="00154441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="Demeter Vollkorn" w:hAnsi="Demeter Vollkorn"/>
                <w:lang w:val="es-ES"/>
              </w:rPr>
            </w:pPr>
          </w:p>
        </w:tc>
      </w:tr>
    </w:tbl>
    <w:p w14:paraId="50A77FFE" w14:textId="77777777" w:rsidR="00EC63E2" w:rsidRPr="00232DDD" w:rsidRDefault="00EC63E2" w:rsidP="005A5823">
      <w:pPr>
        <w:spacing w:after="120"/>
        <w:rPr>
          <w:rFonts w:ascii="Demeter Vollkorn" w:hAnsi="Demeter Vollkorn"/>
          <w:lang w:val="es-ES"/>
        </w:rPr>
        <w:sectPr w:rsidR="00EC63E2" w:rsidRPr="00232DDD" w:rsidSect="005A5823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134" w:left="1417" w:header="1531" w:footer="397" w:gutter="0"/>
          <w:cols w:space="708"/>
          <w:docGrid w:linePitch="360"/>
        </w:sectPr>
      </w:pPr>
    </w:p>
    <w:p w14:paraId="44E61BB9" w14:textId="77777777" w:rsidR="00BA27FD" w:rsidRDefault="00000000">
      <w:pPr>
        <w:rPr>
          <w:rFonts w:ascii="Demeter Vollkorn" w:hAnsi="Demeter Vollkorn"/>
          <w:b/>
          <w:bCs/>
          <w:color w:val="007857"/>
          <w:sz w:val="32"/>
          <w:szCs w:val="32"/>
        </w:rPr>
      </w:pPr>
      <w:r w:rsidRPr="000626E8">
        <w:rPr>
          <w:rFonts w:ascii="Demeter Vollkorn" w:hAnsi="Demeter Vollkorn"/>
          <w:b/>
          <w:bCs/>
          <w:color w:val="007857"/>
          <w:sz w:val="32"/>
          <w:szCs w:val="32"/>
        </w:rPr>
        <w:lastRenderedPageBreak/>
        <w:t>Planificación específica</w:t>
      </w:r>
      <w:r w:rsidR="00982909">
        <w:rPr>
          <w:rFonts w:ascii="Demeter Vollkorn" w:hAnsi="Demeter Vollkorn"/>
          <w:b/>
          <w:bCs/>
          <w:color w:val="007857"/>
          <w:sz w:val="32"/>
          <w:szCs w:val="32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66"/>
        <w:gridCol w:w="2065"/>
        <w:gridCol w:w="2066"/>
        <w:gridCol w:w="2066"/>
        <w:gridCol w:w="1965"/>
      </w:tblGrid>
      <w:tr w:rsidR="00F34B16" w:rsidRPr="00F52CAC" w14:paraId="7EA18650" w14:textId="77777777" w:rsidTr="00F34B16">
        <w:tc>
          <w:tcPr>
            <w:tcW w:w="2024" w:type="dxa"/>
            <w:shd w:val="clear" w:color="auto" w:fill="007857"/>
          </w:tcPr>
          <w:p w14:paraId="4AC269FD" w14:textId="77777777" w:rsidR="00BA27FD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r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 xml:space="preserve">Tipo de </w:t>
            </w:r>
            <w:proofErr w:type="spellStart"/>
            <w:r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residuo</w:t>
            </w:r>
            <w:proofErr w:type="spellEnd"/>
          </w:p>
        </w:tc>
        <w:tc>
          <w:tcPr>
            <w:tcW w:w="2025" w:type="dxa"/>
            <w:shd w:val="clear" w:color="auto" w:fill="007857"/>
          </w:tcPr>
          <w:p w14:paraId="1F68EA53" w14:textId="77777777" w:rsidR="00BA27FD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proofErr w:type="spellStart"/>
            <w:r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Estrategia</w:t>
            </w:r>
            <w:proofErr w:type="spellEnd"/>
          </w:p>
        </w:tc>
        <w:tc>
          <w:tcPr>
            <w:tcW w:w="2066" w:type="dxa"/>
            <w:shd w:val="clear" w:color="auto" w:fill="007857"/>
          </w:tcPr>
          <w:p w14:paraId="16F23CB5" w14:textId="77777777" w:rsidR="00BA27FD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r w:rsidRPr="00F52CAC"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Pasos Año 1</w:t>
            </w:r>
          </w:p>
        </w:tc>
        <w:tc>
          <w:tcPr>
            <w:tcW w:w="2065" w:type="dxa"/>
            <w:shd w:val="clear" w:color="auto" w:fill="007857"/>
          </w:tcPr>
          <w:p w14:paraId="660FBB53" w14:textId="77777777" w:rsidR="00BA27FD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r w:rsidRPr="00F52CAC"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Pasos Año 2</w:t>
            </w:r>
          </w:p>
        </w:tc>
        <w:tc>
          <w:tcPr>
            <w:tcW w:w="2066" w:type="dxa"/>
            <w:shd w:val="clear" w:color="auto" w:fill="007857"/>
          </w:tcPr>
          <w:p w14:paraId="04925B9D" w14:textId="77777777" w:rsidR="00BA27FD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r w:rsidRPr="00F52CAC"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Pasos Año 3</w:t>
            </w:r>
          </w:p>
        </w:tc>
        <w:tc>
          <w:tcPr>
            <w:tcW w:w="2066" w:type="dxa"/>
            <w:shd w:val="clear" w:color="auto" w:fill="007857"/>
          </w:tcPr>
          <w:p w14:paraId="7DD13E31" w14:textId="77777777" w:rsidR="00BA27FD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r w:rsidRPr="00F52CAC"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Pasos Año 4</w:t>
            </w:r>
          </w:p>
        </w:tc>
        <w:tc>
          <w:tcPr>
            <w:tcW w:w="1965" w:type="dxa"/>
            <w:shd w:val="clear" w:color="auto" w:fill="007857"/>
          </w:tcPr>
          <w:p w14:paraId="5F4BEBCA" w14:textId="77777777" w:rsidR="00BA27FD" w:rsidRDefault="00000000">
            <w:pPr>
              <w:spacing w:after="120"/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</w:pPr>
            <w:r w:rsidRPr="00F52CAC"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 xml:space="preserve">Pasos Año </w:t>
            </w:r>
            <w:r>
              <w:rPr>
                <w:rFonts w:ascii="Demeter Vollkorn" w:hAnsi="Demeter Vollkorn"/>
                <w:b/>
                <w:bCs/>
                <w:color w:val="FFFFFF" w:themeColor="background1"/>
                <w:lang w:val="en-US"/>
              </w:rPr>
              <w:t>5</w:t>
            </w:r>
          </w:p>
        </w:tc>
      </w:tr>
      <w:tr w:rsidR="00F34B16" w14:paraId="5A46B0BF" w14:textId="77777777" w:rsidTr="001958F9">
        <w:tc>
          <w:tcPr>
            <w:tcW w:w="2024" w:type="dxa"/>
            <w:shd w:val="clear" w:color="auto" w:fill="DEEAF6" w:themeFill="accent5" w:themeFillTint="33"/>
          </w:tcPr>
          <w:p w14:paraId="15AA946A" w14:textId="77777777" w:rsidR="00BA27FD" w:rsidRDefault="00000000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Plásticos</w:t>
            </w:r>
            <w:proofErr w:type="spellEnd"/>
            <w:r>
              <w:rPr>
                <w:rFonts w:ascii="Demeter Vollkorn" w:hAnsi="Demeter Vollkorn"/>
                <w:lang w:val="en-US"/>
              </w:rPr>
              <w:t xml:space="preserve"> de </w:t>
            </w:r>
            <w:proofErr w:type="spellStart"/>
            <w:r>
              <w:rPr>
                <w:rFonts w:ascii="Demeter Vollkorn" w:hAnsi="Demeter Vollkorn"/>
                <w:lang w:val="en-US"/>
              </w:rPr>
              <w:t>invernaderos</w:t>
            </w:r>
            <w:proofErr w:type="spellEnd"/>
          </w:p>
        </w:tc>
        <w:tc>
          <w:tcPr>
            <w:tcW w:w="2025" w:type="dxa"/>
          </w:tcPr>
          <w:p w14:paraId="4C0C68F8" w14:textId="6AE95A0E" w:rsidR="00BA27FD" w:rsidRDefault="00000000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Evit</w:t>
            </w:r>
            <w:r w:rsidR="00232DDD">
              <w:rPr>
                <w:rFonts w:ascii="Demeter Vollkorn" w:hAnsi="Demeter Vollkorn"/>
                <w:lang w:val="en-US"/>
              </w:rPr>
              <w:t>ar</w:t>
            </w:r>
            <w:proofErr w:type="spellEnd"/>
          </w:p>
        </w:tc>
        <w:tc>
          <w:tcPr>
            <w:tcW w:w="2066" w:type="dxa"/>
            <w:shd w:val="clear" w:color="auto" w:fill="DEEAF6" w:themeFill="accent5" w:themeFillTint="33"/>
          </w:tcPr>
          <w:p w14:paraId="1323D05B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5" w:type="dxa"/>
            <w:shd w:val="clear" w:color="auto" w:fill="DEEAF6" w:themeFill="accent5" w:themeFillTint="33"/>
          </w:tcPr>
          <w:p w14:paraId="5FFCF9DD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070A8614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39C66B3B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1965" w:type="dxa"/>
            <w:shd w:val="clear" w:color="auto" w:fill="DEEAF6" w:themeFill="accent5" w:themeFillTint="33"/>
          </w:tcPr>
          <w:p w14:paraId="0C0C9898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  <w:tr w:rsidR="00F34B16" w14:paraId="728497C3" w14:textId="77777777" w:rsidTr="001958F9">
        <w:tc>
          <w:tcPr>
            <w:tcW w:w="2024" w:type="dxa"/>
            <w:shd w:val="clear" w:color="auto" w:fill="DEEAF6" w:themeFill="accent5" w:themeFillTint="33"/>
          </w:tcPr>
          <w:p w14:paraId="64F76BB2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25" w:type="dxa"/>
          </w:tcPr>
          <w:p w14:paraId="02EB837A" w14:textId="535CFCAF" w:rsidR="00BA27FD" w:rsidRDefault="00000000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Evit</w:t>
            </w:r>
            <w:r w:rsidR="00232DDD">
              <w:rPr>
                <w:rFonts w:ascii="Demeter Vollkorn" w:hAnsi="Demeter Vollkorn"/>
                <w:lang w:val="en-US"/>
              </w:rPr>
              <w:t>ar</w:t>
            </w:r>
            <w:proofErr w:type="spellEnd"/>
          </w:p>
        </w:tc>
        <w:tc>
          <w:tcPr>
            <w:tcW w:w="2066" w:type="dxa"/>
            <w:shd w:val="clear" w:color="auto" w:fill="DEEAF6" w:themeFill="accent5" w:themeFillTint="33"/>
          </w:tcPr>
          <w:p w14:paraId="201FA3CF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5" w:type="dxa"/>
            <w:shd w:val="clear" w:color="auto" w:fill="DEEAF6" w:themeFill="accent5" w:themeFillTint="33"/>
          </w:tcPr>
          <w:p w14:paraId="78DBF06C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28A3673B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1FBC0FFD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1965" w:type="dxa"/>
            <w:shd w:val="clear" w:color="auto" w:fill="DEEAF6" w:themeFill="accent5" w:themeFillTint="33"/>
          </w:tcPr>
          <w:p w14:paraId="0CBE1050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  <w:tr w:rsidR="00F34B16" w14:paraId="2998A0BF" w14:textId="77777777" w:rsidTr="001958F9">
        <w:tc>
          <w:tcPr>
            <w:tcW w:w="2024" w:type="dxa"/>
            <w:shd w:val="clear" w:color="auto" w:fill="DEEAF6" w:themeFill="accent5" w:themeFillTint="33"/>
          </w:tcPr>
          <w:p w14:paraId="63BF17B6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25" w:type="dxa"/>
          </w:tcPr>
          <w:p w14:paraId="34FD9555" w14:textId="2F637905" w:rsidR="00BA27FD" w:rsidRDefault="00000000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Evit</w:t>
            </w:r>
            <w:r w:rsidR="00232DDD">
              <w:rPr>
                <w:rFonts w:ascii="Demeter Vollkorn" w:hAnsi="Demeter Vollkorn"/>
                <w:lang w:val="en-US"/>
              </w:rPr>
              <w:t>ar</w:t>
            </w:r>
            <w:proofErr w:type="spellEnd"/>
          </w:p>
        </w:tc>
        <w:tc>
          <w:tcPr>
            <w:tcW w:w="2066" w:type="dxa"/>
            <w:shd w:val="clear" w:color="auto" w:fill="DEEAF6" w:themeFill="accent5" w:themeFillTint="33"/>
          </w:tcPr>
          <w:p w14:paraId="7F56AD26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5" w:type="dxa"/>
            <w:shd w:val="clear" w:color="auto" w:fill="DEEAF6" w:themeFill="accent5" w:themeFillTint="33"/>
          </w:tcPr>
          <w:p w14:paraId="3B3D91C0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440D51D6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4E094579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1965" w:type="dxa"/>
            <w:shd w:val="clear" w:color="auto" w:fill="DEEAF6" w:themeFill="accent5" w:themeFillTint="33"/>
          </w:tcPr>
          <w:p w14:paraId="54BB1EC7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  <w:tr w:rsidR="00F34B16" w14:paraId="4CE06675" w14:textId="77777777" w:rsidTr="001958F9">
        <w:tc>
          <w:tcPr>
            <w:tcW w:w="2024" w:type="dxa"/>
            <w:shd w:val="clear" w:color="auto" w:fill="DEEAF6" w:themeFill="accent5" w:themeFillTint="33"/>
          </w:tcPr>
          <w:p w14:paraId="5F5B7ACE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25" w:type="dxa"/>
          </w:tcPr>
          <w:p w14:paraId="53830C3F" w14:textId="77777777" w:rsidR="00BA27FD" w:rsidRDefault="00000000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Reciclar</w:t>
            </w:r>
            <w:proofErr w:type="spellEnd"/>
          </w:p>
        </w:tc>
        <w:tc>
          <w:tcPr>
            <w:tcW w:w="2066" w:type="dxa"/>
            <w:shd w:val="clear" w:color="auto" w:fill="DEEAF6" w:themeFill="accent5" w:themeFillTint="33"/>
          </w:tcPr>
          <w:p w14:paraId="6579BDCD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5" w:type="dxa"/>
            <w:shd w:val="clear" w:color="auto" w:fill="DEEAF6" w:themeFill="accent5" w:themeFillTint="33"/>
          </w:tcPr>
          <w:p w14:paraId="0A73576A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05ED2D3E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76ED4BAF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1965" w:type="dxa"/>
            <w:shd w:val="clear" w:color="auto" w:fill="DEEAF6" w:themeFill="accent5" w:themeFillTint="33"/>
          </w:tcPr>
          <w:p w14:paraId="087D6034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  <w:tr w:rsidR="00F34B16" w14:paraId="0EA45FB6" w14:textId="77777777" w:rsidTr="001958F9">
        <w:tc>
          <w:tcPr>
            <w:tcW w:w="2024" w:type="dxa"/>
            <w:shd w:val="clear" w:color="auto" w:fill="DEEAF6" w:themeFill="accent5" w:themeFillTint="33"/>
          </w:tcPr>
          <w:p w14:paraId="57C77FDA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25" w:type="dxa"/>
          </w:tcPr>
          <w:p w14:paraId="1B80B6DF" w14:textId="77777777" w:rsidR="00BA27FD" w:rsidRDefault="00000000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Reciclar</w:t>
            </w:r>
            <w:proofErr w:type="spellEnd"/>
          </w:p>
        </w:tc>
        <w:tc>
          <w:tcPr>
            <w:tcW w:w="2066" w:type="dxa"/>
            <w:shd w:val="clear" w:color="auto" w:fill="DEEAF6" w:themeFill="accent5" w:themeFillTint="33"/>
          </w:tcPr>
          <w:p w14:paraId="33F45956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5" w:type="dxa"/>
            <w:shd w:val="clear" w:color="auto" w:fill="DEEAF6" w:themeFill="accent5" w:themeFillTint="33"/>
          </w:tcPr>
          <w:p w14:paraId="4014074B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5B6893EC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55FFB01B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1965" w:type="dxa"/>
            <w:shd w:val="clear" w:color="auto" w:fill="DEEAF6" w:themeFill="accent5" w:themeFillTint="33"/>
          </w:tcPr>
          <w:p w14:paraId="4D13E0D0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  <w:tr w:rsidR="00F34B16" w14:paraId="5A8489C5" w14:textId="77777777" w:rsidTr="001958F9">
        <w:tc>
          <w:tcPr>
            <w:tcW w:w="2024" w:type="dxa"/>
            <w:shd w:val="clear" w:color="auto" w:fill="DEEAF6" w:themeFill="accent5" w:themeFillTint="33"/>
          </w:tcPr>
          <w:p w14:paraId="52F87BEB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25" w:type="dxa"/>
          </w:tcPr>
          <w:p w14:paraId="21B6C60F" w14:textId="77777777" w:rsidR="00BA27FD" w:rsidRDefault="00000000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Reciclar</w:t>
            </w:r>
            <w:proofErr w:type="spellEnd"/>
          </w:p>
        </w:tc>
        <w:tc>
          <w:tcPr>
            <w:tcW w:w="2066" w:type="dxa"/>
            <w:shd w:val="clear" w:color="auto" w:fill="DEEAF6" w:themeFill="accent5" w:themeFillTint="33"/>
          </w:tcPr>
          <w:p w14:paraId="7BD8DF33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5" w:type="dxa"/>
            <w:shd w:val="clear" w:color="auto" w:fill="DEEAF6" w:themeFill="accent5" w:themeFillTint="33"/>
          </w:tcPr>
          <w:p w14:paraId="49F798BE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3AAB9C8C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64A1736F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1965" w:type="dxa"/>
            <w:shd w:val="clear" w:color="auto" w:fill="DEEAF6" w:themeFill="accent5" w:themeFillTint="33"/>
          </w:tcPr>
          <w:p w14:paraId="20D65B98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  <w:tr w:rsidR="00F34B16" w14:paraId="34D2732B" w14:textId="77777777" w:rsidTr="001958F9">
        <w:tc>
          <w:tcPr>
            <w:tcW w:w="2024" w:type="dxa"/>
            <w:shd w:val="clear" w:color="auto" w:fill="DEEAF6" w:themeFill="accent5" w:themeFillTint="33"/>
          </w:tcPr>
          <w:p w14:paraId="29A62335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25" w:type="dxa"/>
          </w:tcPr>
          <w:p w14:paraId="65A17D85" w14:textId="3B45B780" w:rsidR="00BA27FD" w:rsidRDefault="00232DDD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Disposición</w:t>
            </w:r>
            <w:proofErr w:type="spellEnd"/>
            <w:r>
              <w:rPr>
                <w:rFonts w:ascii="Demeter Vollkorn" w:hAnsi="Demeter Vollkorn"/>
                <w:lang w:val="en-US"/>
              </w:rPr>
              <w:t xml:space="preserve"> Segura</w:t>
            </w:r>
          </w:p>
        </w:tc>
        <w:tc>
          <w:tcPr>
            <w:tcW w:w="2066" w:type="dxa"/>
            <w:shd w:val="clear" w:color="auto" w:fill="DEEAF6" w:themeFill="accent5" w:themeFillTint="33"/>
          </w:tcPr>
          <w:p w14:paraId="7F594C47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5" w:type="dxa"/>
            <w:shd w:val="clear" w:color="auto" w:fill="DEEAF6" w:themeFill="accent5" w:themeFillTint="33"/>
          </w:tcPr>
          <w:p w14:paraId="1FD02E64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109069B4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0F33DAC9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1965" w:type="dxa"/>
            <w:shd w:val="clear" w:color="auto" w:fill="DEEAF6" w:themeFill="accent5" w:themeFillTint="33"/>
          </w:tcPr>
          <w:p w14:paraId="535D13EE" w14:textId="77777777" w:rsidR="00F34B16" w:rsidRDefault="00F34B16" w:rsidP="005A5823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  <w:tr w:rsidR="00982909" w14:paraId="566C2FDC" w14:textId="77777777" w:rsidTr="001958F9">
        <w:tc>
          <w:tcPr>
            <w:tcW w:w="2024" w:type="dxa"/>
            <w:shd w:val="clear" w:color="auto" w:fill="DEEAF6" w:themeFill="accent5" w:themeFillTint="33"/>
          </w:tcPr>
          <w:p w14:paraId="08990D12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25" w:type="dxa"/>
          </w:tcPr>
          <w:p w14:paraId="729713D9" w14:textId="14649919" w:rsidR="00BA27FD" w:rsidRDefault="00232DDD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Disposición</w:t>
            </w:r>
            <w:proofErr w:type="spellEnd"/>
            <w:r>
              <w:rPr>
                <w:rFonts w:ascii="Demeter Vollkorn" w:hAnsi="Demeter Vollkorn"/>
                <w:lang w:val="en-US"/>
              </w:rPr>
              <w:t xml:space="preserve"> Segura</w:t>
            </w:r>
          </w:p>
        </w:tc>
        <w:tc>
          <w:tcPr>
            <w:tcW w:w="2066" w:type="dxa"/>
            <w:shd w:val="clear" w:color="auto" w:fill="DEEAF6" w:themeFill="accent5" w:themeFillTint="33"/>
          </w:tcPr>
          <w:p w14:paraId="28E16165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5" w:type="dxa"/>
            <w:shd w:val="clear" w:color="auto" w:fill="DEEAF6" w:themeFill="accent5" w:themeFillTint="33"/>
          </w:tcPr>
          <w:p w14:paraId="69623961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78402855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50584CE0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1965" w:type="dxa"/>
            <w:shd w:val="clear" w:color="auto" w:fill="DEEAF6" w:themeFill="accent5" w:themeFillTint="33"/>
          </w:tcPr>
          <w:p w14:paraId="6689FAEC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  <w:tr w:rsidR="00982909" w14:paraId="329A8491" w14:textId="77777777" w:rsidTr="001958F9">
        <w:tc>
          <w:tcPr>
            <w:tcW w:w="2024" w:type="dxa"/>
            <w:shd w:val="clear" w:color="auto" w:fill="DEEAF6" w:themeFill="accent5" w:themeFillTint="33"/>
          </w:tcPr>
          <w:p w14:paraId="0F74FBFE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25" w:type="dxa"/>
          </w:tcPr>
          <w:p w14:paraId="15F3F66C" w14:textId="6CD7994A" w:rsidR="00BA27FD" w:rsidRDefault="00232DDD">
            <w:pPr>
              <w:spacing w:after="120"/>
              <w:rPr>
                <w:rFonts w:ascii="Demeter Vollkorn" w:hAnsi="Demeter Vollkorn"/>
                <w:lang w:val="en-US"/>
              </w:rPr>
            </w:pPr>
            <w:proofErr w:type="spellStart"/>
            <w:r>
              <w:rPr>
                <w:rFonts w:ascii="Demeter Vollkorn" w:hAnsi="Demeter Vollkorn"/>
                <w:lang w:val="en-US"/>
              </w:rPr>
              <w:t>Disposición</w:t>
            </w:r>
            <w:proofErr w:type="spellEnd"/>
            <w:r>
              <w:rPr>
                <w:rFonts w:ascii="Demeter Vollkorn" w:hAnsi="Demeter Vollkorn"/>
                <w:lang w:val="en-US"/>
              </w:rPr>
              <w:t xml:space="preserve"> segura</w:t>
            </w:r>
          </w:p>
        </w:tc>
        <w:tc>
          <w:tcPr>
            <w:tcW w:w="2066" w:type="dxa"/>
            <w:shd w:val="clear" w:color="auto" w:fill="DEEAF6" w:themeFill="accent5" w:themeFillTint="33"/>
          </w:tcPr>
          <w:p w14:paraId="4B415B16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5" w:type="dxa"/>
            <w:shd w:val="clear" w:color="auto" w:fill="DEEAF6" w:themeFill="accent5" w:themeFillTint="33"/>
          </w:tcPr>
          <w:p w14:paraId="25502A45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0F72534A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2066" w:type="dxa"/>
            <w:shd w:val="clear" w:color="auto" w:fill="DEEAF6" w:themeFill="accent5" w:themeFillTint="33"/>
          </w:tcPr>
          <w:p w14:paraId="2FF1F688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  <w:tc>
          <w:tcPr>
            <w:tcW w:w="1965" w:type="dxa"/>
            <w:shd w:val="clear" w:color="auto" w:fill="DEEAF6" w:themeFill="accent5" w:themeFillTint="33"/>
          </w:tcPr>
          <w:p w14:paraId="708B7F2B" w14:textId="77777777" w:rsidR="00982909" w:rsidRDefault="00982909" w:rsidP="00982909">
            <w:pPr>
              <w:spacing w:after="120"/>
              <w:rPr>
                <w:rFonts w:ascii="Demeter Vollkorn" w:hAnsi="Demeter Vollkorn"/>
                <w:lang w:val="en-US"/>
              </w:rPr>
            </w:pPr>
          </w:p>
        </w:tc>
      </w:tr>
    </w:tbl>
    <w:p w14:paraId="6CDC7089" w14:textId="77777777" w:rsidR="005A5823" w:rsidRPr="00FB14B9" w:rsidRDefault="005A5823" w:rsidP="005A5823">
      <w:pPr>
        <w:spacing w:after="120"/>
        <w:rPr>
          <w:rFonts w:ascii="Demeter Vollkorn" w:hAnsi="Demeter Vollkorn"/>
          <w:lang w:val="en-US"/>
        </w:rPr>
      </w:pPr>
    </w:p>
    <w:sectPr w:rsidR="005A5823" w:rsidRPr="00FB14B9" w:rsidSect="008538B5">
      <w:headerReference w:type="default" r:id="rId11"/>
      <w:pgSz w:w="16838" w:h="11906" w:orient="landscape"/>
      <w:pgMar w:top="1417" w:right="1417" w:bottom="1417" w:left="1134" w:header="124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20F12" w14:textId="77777777" w:rsidR="0034183E" w:rsidRDefault="0034183E" w:rsidP="005A5823">
      <w:pPr>
        <w:spacing w:after="0" w:line="240" w:lineRule="auto"/>
      </w:pPr>
      <w:r>
        <w:separator/>
      </w:r>
    </w:p>
  </w:endnote>
  <w:endnote w:type="continuationSeparator" w:id="0">
    <w:p w14:paraId="680C6DB4" w14:textId="77777777" w:rsidR="0034183E" w:rsidRDefault="0034183E" w:rsidP="005A5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meter Vollkorn">
    <w:altName w:val="Calibri"/>
    <w:panose1 w:val="00000500000000000000"/>
    <w:charset w:val="00"/>
    <w:family w:val="modern"/>
    <w:notTrueType/>
    <w:pitch w:val="variable"/>
    <w:sig w:usb0="A000028F" w:usb1="02000023" w:usb2="03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353FF" w14:textId="77777777" w:rsidR="00BA27FD" w:rsidRPr="00232DDD" w:rsidRDefault="00000000">
    <w:pPr>
      <w:pStyle w:val="Footer"/>
      <w:pBdr>
        <w:top w:val="single" w:sz="4" w:space="1" w:color="auto"/>
      </w:pBdr>
      <w:rPr>
        <w:b/>
        <w:bCs/>
        <w:sz w:val="24"/>
        <w:szCs w:val="24"/>
        <w:lang w:val="es-ES"/>
      </w:rPr>
    </w:pPr>
    <w:r w:rsidRPr="00232DDD">
      <w:rPr>
        <w:b/>
        <w:bCs/>
        <w:sz w:val="24"/>
        <w:szCs w:val="24"/>
        <w:lang w:val="es-ES"/>
      </w:rPr>
      <w:t>Federación Biodinámica Demeter International e.V.</w:t>
    </w:r>
  </w:p>
  <w:tbl>
    <w:tblPr>
      <w:tblStyle w:val="TableGrid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694"/>
      <w:gridCol w:w="2346"/>
      <w:gridCol w:w="2883"/>
      <w:gridCol w:w="2142"/>
    </w:tblGrid>
    <w:tr w:rsidR="005A5823" w:rsidRPr="00C26B90" w14:paraId="256FB68B" w14:textId="77777777" w:rsidTr="0036204F">
      <w:tc>
        <w:tcPr>
          <w:tcW w:w="2694" w:type="dxa"/>
        </w:tcPr>
        <w:p w14:paraId="4E1A1FCC" w14:textId="77777777" w:rsidR="00BA27FD" w:rsidRPr="00232DDD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232DDD">
            <w:rPr>
              <w:rFonts w:ascii="Demeter Vollkorn" w:hAnsi="Demeter Vollkorn"/>
              <w:sz w:val="16"/>
              <w:szCs w:val="16"/>
              <w:lang w:val="es-ES"/>
            </w:rPr>
            <w:t>Sede central</w:t>
          </w:r>
        </w:p>
        <w:p w14:paraId="5B42BDDC" w14:textId="77777777" w:rsidR="00BA27FD" w:rsidRPr="00232DDD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232DDD">
            <w:rPr>
              <w:rFonts w:ascii="Demeter Vollkorn" w:hAnsi="Demeter Vollkorn"/>
              <w:sz w:val="16"/>
              <w:szCs w:val="16"/>
              <w:lang w:val="es-ES"/>
            </w:rPr>
            <w:t>Brandschneise 1</w:t>
          </w:r>
        </w:p>
        <w:p w14:paraId="2A7A7837" w14:textId="77777777" w:rsidR="00BA27FD" w:rsidRPr="00232DDD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232DDD">
            <w:rPr>
              <w:rFonts w:ascii="Demeter Vollkorn" w:hAnsi="Demeter Vollkorn"/>
              <w:sz w:val="16"/>
              <w:szCs w:val="16"/>
              <w:lang w:val="es-ES"/>
            </w:rPr>
            <w:t>DE-64295 Darmstadt</w:t>
          </w:r>
        </w:p>
        <w:p w14:paraId="3762A0E9" w14:textId="77777777" w:rsidR="00BA27FD" w:rsidRPr="00232DDD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232DDD">
            <w:rPr>
              <w:rFonts w:ascii="Demeter Vollkorn" w:hAnsi="Demeter Vollkorn"/>
              <w:sz w:val="16"/>
              <w:szCs w:val="16"/>
              <w:lang w:val="es-ES"/>
            </w:rPr>
            <w:t>secretariat@demeter.net</w:t>
          </w:r>
        </w:p>
        <w:p w14:paraId="5DC3D6B2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www.demeter.net</w:t>
          </w:r>
        </w:p>
      </w:tc>
      <w:tc>
        <w:tcPr>
          <w:tcW w:w="2346" w:type="dxa"/>
        </w:tcPr>
        <w:p w14:paraId="3D105284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Administración</w:t>
          </w:r>
        </w:p>
        <w:p w14:paraId="363A625A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Hauptstraße 82</w:t>
          </w:r>
        </w:p>
        <w:p w14:paraId="78DBECB6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DE-70771 Leinfelden-</w:t>
          </w:r>
        </w:p>
        <w:p w14:paraId="2814F00A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Echterdingen</w:t>
          </w:r>
        </w:p>
        <w:p w14:paraId="46497517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 xml:space="preserve"> +49 711 4004 9550</w:t>
          </w:r>
        </w:p>
      </w:tc>
      <w:tc>
        <w:tcPr>
          <w:tcW w:w="2883" w:type="dxa"/>
        </w:tcPr>
        <w:p w14:paraId="0B1DDBCF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 xml:space="preserve">Vereinsregister Amtsgericht </w:t>
          </w:r>
        </w:p>
        <w:p w14:paraId="13864F9F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Darmstadt, VR 2817</w:t>
          </w:r>
        </w:p>
        <w:p w14:paraId="22A93BD0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 xml:space="preserve">Comité Ejecutivo: </w:t>
          </w:r>
        </w:p>
        <w:p w14:paraId="5168651E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Christoph Simpfendörfer</w:t>
          </w:r>
        </w:p>
        <w:p w14:paraId="2CFBFF79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Alysoun Bolger</w:t>
          </w:r>
        </w:p>
      </w:tc>
      <w:tc>
        <w:tcPr>
          <w:tcW w:w="2142" w:type="dxa"/>
        </w:tcPr>
        <w:p w14:paraId="5A849B0C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5A5823">
            <w:rPr>
              <w:rFonts w:ascii="Demeter Vollkorn" w:hAnsi="Demeter Vollkorn"/>
              <w:sz w:val="16"/>
              <w:szCs w:val="16"/>
              <w:lang w:val="es-ES"/>
            </w:rPr>
            <w:t>NIF: 007 227 14 068</w:t>
          </w:r>
        </w:p>
        <w:p w14:paraId="2C3D1040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proofErr w:type="spellStart"/>
          <w:r w:rsidRPr="005A5823">
            <w:rPr>
              <w:rFonts w:ascii="Demeter Vollkorn" w:hAnsi="Demeter Vollkorn"/>
              <w:sz w:val="16"/>
              <w:szCs w:val="16"/>
              <w:lang w:val="es-ES"/>
            </w:rPr>
            <w:t>USt-IdNr</w:t>
          </w:r>
          <w:proofErr w:type="spellEnd"/>
          <w:r w:rsidRPr="005A5823">
            <w:rPr>
              <w:rFonts w:ascii="Demeter Vollkorn" w:hAnsi="Demeter Vollkorn"/>
              <w:sz w:val="16"/>
              <w:szCs w:val="16"/>
              <w:lang w:val="es-ES"/>
            </w:rPr>
            <w:t>: DE 812935134</w:t>
          </w:r>
        </w:p>
        <w:p w14:paraId="3DA52883" w14:textId="77777777" w:rsidR="00BA27FD" w:rsidRPr="00232DDD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232DDD">
            <w:rPr>
              <w:rFonts w:ascii="Demeter Vollkorn" w:hAnsi="Demeter Vollkorn"/>
              <w:sz w:val="16"/>
              <w:szCs w:val="16"/>
              <w:lang w:val="es-ES"/>
            </w:rPr>
            <w:t xml:space="preserve">GLS Bank | IBAN: </w:t>
          </w:r>
        </w:p>
        <w:p w14:paraId="04100B73" w14:textId="77777777" w:rsidR="00BA27FD" w:rsidRPr="00232DDD" w:rsidRDefault="00000000">
          <w:pPr>
            <w:pStyle w:val="Footer"/>
            <w:rPr>
              <w:rFonts w:ascii="Demeter Vollkorn" w:hAnsi="Demeter Vollkorn"/>
              <w:sz w:val="16"/>
              <w:szCs w:val="16"/>
              <w:lang w:val="es-ES"/>
            </w:rPr>
          </w:pPr>
          <w:r w:rsidRPr="00232DDD">
            <w:rPr>
              <w:rFonts w:ascii="Demeter Vollkorn" w:hAnsi="Demeter Vollkorn"/>
              <w:sz w:val="16"/>
              <w:szCs w:val="16"/>
              <w:lang w:val="es-ES"/>
            </w:rPr>
            <w:t>DE71 4306 0967 0063 6199 00</w:t>
          </w:r>
        </w:p>
        <w:p w14:paraId="7693F6CB" w14:textId="77777777" w:rsidR="00BA27FD" w:rsidRDefault="00000000">
          <w:pPr>
            <w:pStyle w:val="Footer"/>
            <w:rPr>
              <w:rFonts w:ascii="Demeter Vollkorn" w:hAnsi="Demeter Vollkorn"/>
              <w:sz w:val="16"/>
              <w:szCs w:val="16"/>
            </w:rPr>
          </w:pPr>
          <w:r w:rsidRPr="005A5823">
            <w:rPr>
              <w:rFonts w:ascii="Demeter Vollkorn" w:hAnsi="Demeter Vollkorn"/>
              <w:sz w:val="16"/>
              <w:szCs w:val="16"/>
            </w:rPr>
            <w:t>BIC/SWIFT: GENODEM1GLS</w:t>
          </w:r>
        </w:p>
      </w:tc>
    </w:tr>
  </w:tbl>
  <w:p w14:paraId="49BAC272" w14:textId="77777777" w:rsidR="005A5823" w:rsidRDefault="005A58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CAE33" w14:textId="77777777" w:rsidR="00BA27FD" w:rsidRPr="00232DDD" w:rsidRDefault="00000000">
    <w:pPr>
      <w:pStyle w:val="Footer"/>
      <w:pBdr>
        <w:top w:val="single" w:sz="4" w:space="1" w:color="auto"/>
      </w:pBdr>
      <w:jc w:val="center"/>
      <w:rPr>
        <w:rFonts w:ascii="Demeter Vollkorn" w:hAnsi="Demeter Vollkorn"/>
        <w:lang w:val="es-ES"/>
      </w:rPr>
    </w:pPr>
    <w:r w:rsidRPr="0088708C">
      <w:rPr>
        <w:rFonts w:ascii="Demeter Vollkorn" w:hAnsi="Demeter Vollkorn"/>
      </w:rPr>
      <w:fldChar w:fldCharType="begin"/>
    </w:r>
    <w:r w:rsidRPr="00232DDD">
      <w:rPr>
        <w:rFonts w:ascii="Demeter Vollkorn" w:hAnsi="Demeter Vollkorn"/>
        <w:lang w:val="es-ES"/>
      </w:rPr>
      <w:instrText xml:space="preserve"> FILENAME  \* FirstCap  \* MERGEFORMAT </w:instrText>
    </w:r>
    <w:r w:rsidRPr="0088708C">
      <w:rPr>
        <w:rFonts w:ascii="Demeter Vollkorn" w:hAnsi="Demeter Vollkorn"/>
      </w:rPr>
      <w:fldChar w:fldCharType="separate"/>
    </w:r>
    <w:r w:rsidR="00572AD5" w:rsidRPr="00232DDD">
      <w:rPr>
        <w:rFonts w:ascii="Demeter Vollkorn" w:hAnsi="Demeter Vollkorn"/>
        <w:noProof/>
        <w:lang w:val="es-ES"/>
      </w:rPr>
      <w:t>Plantilla del Plan de Gestión del Agua 22.12.20.docx</w:t>
    </w:r>
    <w:r w:rsidRPr="0088708C">
      <w:rPr>
        <w:rFonts w:ascii="Demeter Vollkorn" w:hAnsi="Demeter Vollkor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214AE" w14:textId="77777777" w:rsidR="0034183E" w:rsidRDefault="0034183E" w:rsidP="005A5823">
      <w:pPr>
        <w:spacing w:after="0" w:line="240" w:lineRule="auto"/>
      </w:pPr>
      <w:r>
        <w:separator/>
      </w:r>
    </w:p>
  </w:footnote>
  <w:footnote w:type="continuationSeparator" w:id="0">
    <w:p w14:paraId="53B35640" w14:textId="77777777" w:rsidR="0034183E" w:rsidRDefault="0034183E" w:rsidP="005A5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3BE5" w14:textId="77777777" w:rsidR="00BA27FD" w:rsidRDefault="00000000">
    <w:pPr>
      <w:pStyle w:val="Header"/>
    </w:pPr>
    <w:r>
      <w:rPr>
        <w:noProof/>
      </w:rPr>
      <w:drawing>
        <wp:anchor distT="0" distB="0" distL="114300" distR="114300" simplePos="0" relativeHeight="251659264" behindDoc="0" locked="1" layoutInCell="1" allowOverlap="1" wp14:anchorId="4F249348" wp14:editId="49331A35">
          <wp:simplePos x="0" y="0"/>
          <wp:positionH relativeFrom="page">
            <wp:posOffset>2919095</wp:posOffset>
          </wp:positionH>
          <wp:positionV relativeFrom="page">
            <wp:posOffset>287020</wp:posOffset>
          </wp:positionV>
          <wp:extent cx="1911350" cy="608330"/>
          <wp:effectExtent l="0" t="0" r="0" b="127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Federation-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350" cy="608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5E0D4" w14:textId="77777777" w:rsidR="00BA27FD" w:rsidRDefault="00000000">
    <w:pPr>
      <w:pStyle w:val="Header"/>
      <w:pBdr>
        <w:bottom w:val="single" w:sz="4" w:space="1" w:color="auto"/>
      </w:pBdr>
      <w:rPr>
        <w:rFonts w:ascii="Demeter Vollkorn" w:hAnsi="Demeter Vollkorn"/>
      </w:rPr>
    </w:pPr>
    <w:r w:rsidRPr="0088708C">
      <w:rPr>
        <w:rFonts w:ascii="Demeter Vollkorn" w:hAnsi="Demeter Vollkorn"/>
      </w:rPr>
      <w:t>BFDI</w:t>
    </w:r>
    <w:r w:rsidRPr="0088708C">
      <w:rPr>
        <w:rFonts w:ascii="Demeter Vollkorn" w:hAnsi="Demeter Vollkorn"/>
      </w:rPr>
      <w:tab/>
    </w:r>
    <w:r w:rsidRPr="0088708C">
      <w:rPr>
        <w:rFonts w:ascii="Demeter Vollkorn" w:hAnsi="Demeter Vollkorn"/>
      </w:rPr>
      <w:tab/>
    </w:r>
    <w:r w:rsidRPr="0088708C">
      <w:rPr>
        <w:rFonts w:ascii="Demeter Vollkorn" w:hAnsi="Demeter Vollkorn"/>
      </w:rPr>
      <w:fldChar w:fldCharType="begin"/>
    </w:r>
    <w:r w:rsidRPr="0088708C">
      <w:rPr>
        <w:rFonts w:ascii="Demeter Vollkorn" w:hAnsi="Demeter Vollkorn"/>
      </w:rPr>
      <w:instrText xml:space="preserve"> PAGE  \* Arabic  \* MERGEFORMAT </w:instrText>
    </w:r>
    <w:r w:rsidRPr="0088708C">
      <w:rPr>
        <w:rFonts w:ascii="Demeter Vollkorn" w:hAnsi="Demeter Vollkorn"/>
      </w:rPr>
      <w:fldChar w:fldCharType="separate"/>
    </w:r>
    <w:r w:rsidRPr="0088708C">
      <w:rPr>
        <w:rFonts w:ascii="Demeter Vollkorn" w:hAnsi="Demeter Vollkorn"/>
        <w:noProof/>
      </w:rPr>
      <w:t>2</w:t>
    </w:r>
    <w:r w:rsidRPr="0088708C">
      <w:rPr>
        <w:rFonts w:ascii="Demeter Vollkorn" w:hAnsi="Demeter Vollkorn"/>
      </w:rPr>
      <w:fldChar w:fldCharType="end"/>
    </w:r>
    <w:r w:rsidRPr="0088708C">
      <w:rPr>
        <w:rFonts w:ascii="Demeter Vollkorn" w:hAnsi="Demeter Vollkorn"/>
      </w:rPr>
      <w:t>/</w:t>
    </w:r>
    <w:r w:rsidRPr="0088708C">
      <w:rPr>
        <w:rFonts w:ascii="Demeter Vollkorn" w:hAnsi="Demeter Vollkorn"/>
      </w:rPr>
      <w:fldChar w:fldCharType="begin"/>
    </w:r>
    <w:r w:rsidRPr="0088708C">
      <w:rPr>
        <w:rFonts w:ascii="Demeter Vollkorn" w:hAnsi="Demeter Vollkorn"/>
      </w:rPr>
      <w:instrText xml:space="preserve"> NUMPAGES  \* Arabic  \* MERGEFORMAT </w:instrText>
    </w:r>
    <w:r w:rsidRPr="0088708C">
      <w:rPr>
        <w:rFonts w:ascii="Demeter Vollkorn" w:hAnsi="Demeter Vollkorn"/>
      </w:rPr>
      <w:fldChar w:fldCharType="separate"/>
    </w:r>
    <w:r w:rsidRPr="0088708C">
      <w:rPr>
        <w:rFonts w:ascii="Demeter Vollkorn" w:hAnsi="Demeter Vollkorn"/>
        <w:noProof/>
      </w:rPr>
      <w:t>2</w:t>
    </w:r>
    <w:r w:rsidRPr="0088708C">
      <w:rPr>
        <w:rFonts w:ascii="Demeter Vollkorn" w:hAnsi="Demeter Vollkorn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4A820" w14:textId="77777777" w:rsidR="00BA27FD" w:rsidRDefault="00000000">
    <w:pPr>
      <w:pStyle w:val="Header"/>
    </w:pPr>
    <w:r>
      <w:rPr>
        <w:noProof/>
      </w:rPr>
      <w:drawing>
        <wp:anchor distT="0" distB="0" distL="114300" distR="114300" simplePos="0" relativeHeight="251661312" behindDoc="0" locked="1" layoutInCell="1" allowOverlap="1" wp14:anchorId="4881300E" wp14:editId="1F1D69E5">
          <wp:simplePos x="0" y="0"/>
          <wp:positionH relativeFrom="page">
            <wp:posOffset>2919095</wp:posOffset>
          </wp:positionH>
          <wp:positionV relativeFrom="page">
            <wp:posOffset>287020</wp:posOffset>
          </wp:positionV>
          <wp:extent cx="1911350" cy="608330"/>
          <wp:effectExtent l="0" t="0" r="0" b="127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Federation-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350" cy="608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C61D0"/>
    <w:multiLevelType w:val="hybridMultilevel"/>
    <w:tmpl w:val="524487C6"/>
    <w:lvl w:ilvl="0" w:tplc="38BE3770">
      <w:start w:val="1"/>
      <w:numFmt w:val="bullet"/>
      <w:pStyle w:val="Bullet2"/>
      <w:lvlText w:val="‒"/>
      <w:lvlJc w:val="left"/>
      <w:pPr>
        <w:ind w:left="714" w:hanging="357"/>
      </w:pPr>
      <w:rPr>
        <w:rFonts w:ascii="Arial" w:hAnsi="Arial" w:hint="default"/>
        <w:color w:val="4472C4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B5083"/>
    <w:multiLevelType w:val="hybridMultilevel"/>
    <w:tmpl w:val="F2F07EA8"/>
    <w:lvl w:ilvl="0" w:tplc="8EF4C0C4">
      <w:start w:val="1"/>
      <w:numFmt w:val="bullet"/>
      <w:pStyle w:val="Bullet3"/>
      <w:lvlText w:val=""/>
      <w:lvlJc w:val="left"/>
      <w:pPr>
        <w:ind w:left="1072" w:hanging="358"/>
      </w:pPr>
      <w:rPr>
        <w:rFonts w:ascii="Wingdings" w:hAnsi="Wingdings" w:hint="default"/>
        <w:color w:val="4472C4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A8354C"/>
    <w:multiLevelType w:val="hybridMultilevel"/>
    <w:tmpl w:val="6C149B9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3C2AB9"/>
    <w:multiLevelType w:val="hybridMultilevel"/>
    <w:tmpl w:val="6FD6CDC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3160A0"/>
    <w:multiLevelType w:val="multilevel"/>
    <w:tmpl w:val="30AA4AFE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CF21F6D"/>
    <w:multiLevelType w:val="hybridMultilevel"/>
    <w:tmpl w:val="6FD6CDC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E6B5DD8"/>
    <w:multiLevelType w:val="hybridMultilevel"/>
    <w:tmpl w:val="E13A33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BBF3339"/>
    <w:multiLevelType w:val="hybridMultilevel"/>
    <w:tmpl w:val="56F6AA9A"/>
    <w:lvl w:ilvl="0" w:tplc="794CF07C">
      <w:start w:val="1"/>
      <w:numFmt w:val="bullet"/>
      <w:pStyle w:val="Bullet1"/>
      <w:lvlText w:val=""/>
      <w:lvlJc w:val="left"/>
      <w:pPr>
        <w:ind w:left="357" w:hanging="357"/>
      </w:pPr>
      <w:rPr>
        <w:rFonts w:ascii="Wingdings" w:hAnsi="Wingdings" w:hint="default"/>
        <w:color w:val="4472C4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807984">
    <w:abstractNumId w:val="7"/>
  </w:num>
  <w:num w:numId="2" w16cid:durableId="1081488798">
    <w:abstractNumId w:val="0"/>
  </w:num>
  <w:num w:numId="3" w16cid:durableId="1691836894">
    <w:abstractNumId w:val="1"/>
  </w:num>
  <w:num w:numId="4" w16cid:durableId="310642637">
    <w:abstractNumId w:val="4"/>
  </w:num>
  <w:num w:numId="5" w16cid:durableId="1448810191">
    <w:abstractNumId w:val="2"/>
  </w:num>
  <w:num w:numId="6" w16cid:durableId="2118256125">
    <w:abstractNumId w:val="6"/>
  </w:num>
  <w:num w:numId="7" w16cid:durableId="660736792">
    <w:abstractNumId w:val="3"/>
  </w:num>
  <w:num w:numId="8" w16cid:durableId="13323659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FE8"/>
    <w:rsid w:val="00022658"/>
    <w:rsid w:val="00026354"/>
    <w:rsid w:val="000626E8"/>
    <w:rsid w:val="000F2984"/>
    <w:rsid w:val="00120332"/>
    <w:rsid w:val="00154441"/>
    <w:rsid w:val="001958F9"/>
    <w:rsid w:val="00232DDD"/>
    <w:rsid w:val="002B77CD"/>
    <w:rsid w:val="00307E00"/>
    <w:rsid w:val="0034183E"/>
    <w:rsid w:val="00391050"/>
    <w:rsid w:val="003F0FEB"/>
    <w:rsid w:val="004920E0"/>
    <w:rsid w:val="00567F5B"/>
    <w:rsid w:val="00572AD5"/>
    <w:rsid w:val="005A5823"/>
    <w:rsid w:val="0062311A"/>
    <w:rsid w:val="00652144"/>
    <w:rsid w:val="0065458B"/>
    <w:rsid w:val="006660AD"/>
    <w:rsid w:val="006F2933"/>
    <w:rsid w:val="00737731"/>
    <w:rsid w:val="007940AF"/>
    <w:rsid w:val="007A0093"/>
    <w:rsid w:val="007A098C"/>
    <w:rsid w:val="0081123A"/>
    <w:rsid w:val="00815E2A"/>
    <w:rsid w:val="00833CFB"/>
    <w:rsid w:val="008538B5"/>
    <w:rsid w:val="008553B4"/>
    <w:rsid w:val="00871D72"/>
    <w:rsid w:val="0088708C"/>
    <w:rsid w:val="00894FE8"/>
    <w:rsid w:val="008B029F"/>
    <w:rsid w:val="00900304"/>
    <w:rsid w:val="00903ED2"/>
    <w:rsid w:val="00963021"/>
    <w:rsid w:val="00972180"/>
    <w:rsid w:val="00982909"/>
    <w:rsid w:val="00987D53"/>
    <w:rsid w:val="00A91081"/>
    <w:rsid w:val="00AB092F"/>
    <w:rsid w:val="00B11B16"/>
    <w:rsid w:val="00B15E1C"/>
    <w:rsid w:val="00B313FC"/>
    <w:rsid w:val="00B809DD"/>
    <w:rsid w:val="00BA27FD"/>
    <w:rsid w:val="00C15AC4"/>
    <w:rsid w:val="00C83F2E"/>
    <w:rsid w:val="00CA78BA"/>
    <w:rsid w:val="00D11146"/>
    <w:rsid w:val="00D150CD"/>
    <w:rsid w:val="00D46E36"/>
    <w:rsid w:val="00D80549"/>
    <w:rsid w:val="00DF1DF1"/>
    <w:rsid w:val="00EB24F5"/>
    <w:rsid w:val="00EB63B3"/>
    <w:rsid w:val="00EC63E2"/>
    <w:rsid w:val="00EF630B"/>
    <w:rsid w:val="00F20472"/>
    <w:rsid w:val="00F34B16"/>
    <w:rsid w:val="00F52CAC"/>
    <w:rsid w:val="00F6591C"/>
    <w:rsid w:val="00F90EDA"/>
    <w:rsid w:val="00FA1455"/>
    <w:rsid w:val="00FB14B9"/>
    <w:rsid w:val="00FF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7A9C9"/>
  <w15:chartTrackingRefBased/>
  <w15:docId w15:val="{7B35E141-74E6-4CE6-B776-28A5DF21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5" w:unhideWhenUsed="1" w:qFormat="1"/>
    <w:lsdException w:name="heading 3" w:semiHidden="1" w:uiPriority="6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4"/>
    <w:qFormat/>
    <w:rsid w:val="00C83F2E"/>
    <w:pPr>
      <w:numPr>
        <w:numId w:val="4"/>
      </w:numPr>
      <w:spacing w:before="480" w:after="240" w:line="280" w:lineRule="atLeast"/>
      <w:outlineLvl w:val="0"/>
    </w:pPr>
    <w:rPr>
      <w:color w:val="4472C4" w:themeColor="accent1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5"/>
    <w:unhideWhenUsed/>
    <w:qFormat/>
    <w:rsid w:val="00C83F2E"/>
    <w:pPr>
      <w:spacing w:before="280" w:after="120" w:line="280" w:lineRule="atLeast"/>
      <w:outlineLvl w:val="1"/>
    </w:pPr>
    <w:rPr>
      <w:b/>
      <w:bCs/>
      <w:color w:val="4472C4" w:themeColor="accent1"/>
    </w:rPr>
  </w:style>
  <w:style w:type="paragraph" w:styleId="Heading3">
    <w:name w:val="heading 3"/>
    <w:basedOn w:val="Normal"/>
    <w:next w:val="Normal"/>
    <w:link w:val="Heading3Char"/>
    <w:uiPriority w:val="6"/>
    <w:unhideWhenUsed/>
    <w:qFormat/>
    <w:rsid w:val="00C83F2E"/>
    <w:pPr>
      <w:spacing w:before="280" w:after="120" w:line="280" w:lineRule="atLeast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C83F2E"/>
    <w:pPr>
      <w:spacing w:before="120" w:after="240" w:line="240" w:lineRule="auto"/>
    </w:pPr>
    <w:rPr>
      <w:i/>
      <w:iCs/>
      <w:color w:val="000000" w:themeColor="text1"/>
      <w:sz w:val="18"/>
      <w:szCs w:val="18"/>
    </w:rPr>
  </w:style>
  <w:style w:type="paragraph" w:customStyle="1" w:styleId="Boxtext">
    <w:name w:val="Box text"/>
    <w:basedOn w:val="Normal"/>
    <w:uiPriority w:val="11"/>
    <w:qFormat/>
    <w:rsid w:val="00C83F2E"/>
    <w:pPr>
      <w:pBdr>
        <w:top w:val="single" w:sz="2" w:space="7" w:color="FFFFFF"/>
        <w:left w:val="single" w:sz="2" w:space="7" w:color="FFFFFF"/>
        <w:bottom w:val="single" w:sz="2" w:space="9" w:color="FFFFFF"/>
        <w:right w:val="single" w:sz="2" w:space="7" w:color="FFFFFF"/>
      </w:pBdr>
      <w:shd w:val="clear" w:color="auto" w:fill="007857"/>
      <w:spacing w:after="120" w:line="280" w:lineRule="atLeast"/>
      <w:ind w:left="113" w:right="113"/>
    </w:pPr>
    <w:rPr>
      <w:rFonts w:ascii="Arial" w:eastAsia="Arial" w:hAnsi="Arial" w:cs="Times New Roman"/>
      <w:color w:val="FFFFFF"/>
      <w:sz w:val="20"/>
    </w:rPr>
  </w:style>
  <w:style w:type="paragraph" w:customStyle="1" w:styleId="Bullet1">
    <w:name w:val="Bullet 1"/>
    <w:basedOn w:val="Normal"/>
    <w:uiPriority w:val="7"/>
    <w:qFormat/>
    <w:rsid w:val="00C83F2E"/>
    <w:pPr>
      <w:numPr>
        <w:numId w:val="1"/>
      </w:numPr>
      <w:spacing w:before="120" w:after="120" w:line="280" w:lineRule="atLeast"/>
    </w:pPr>
  </w:style>
  <w:style w:type="paragraph" w:customStyle="1" w:styleId="Bullet2">
    <w:name w:val="Bullet 2"/>
    <w:basedOn w:val="Normal"/>
    <w:uiPriority w:val="8"/>
    <w:qFormat/>
    <w:rsid w:val="00C83F2E"/>
    <w:pPr>
      <w:numPr>
        <w:numId w:val="2"/>
      </w:numPr>
      <w:spacing w:after="120" w:line="280" w:lineRule="atLeast"/>
    </w:pPr>
  </w:style>
  <w:style w:type="paragraph" w:customStyle="1" w:styleId="Bullet3">
    <w:name w:val="Bullet 3"/>
    <w:basedOn w:val="Normal"/>
    <w:uiPriority w:val="9"/>
    <w:qFormat/>
    <w:rsid w:val="00C83F2E"/>
    <w:pPr>
      <w:numPr>
        <w:numId w:val="3"/>
      </w:numPr>
      <w:spacing w:after="120" w:line="280" w:lineRule="atLeast"/>
    </w:pPr>
  </w:style>
  <w:style w:type="table" w:customStyle="1" w:styleId="DemeterTable">
    <w:name w:val="Demeter Table"/>
    <w:basedOn w:val="ListTable3-Accent1"/>
    <w:uiPriority w:val="99"/>
    <w:rsid w:val="00C83F2E"/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4472C4" w:themeColor="accent1"/>
        <w:insideV w:val="single" w:sz="4" w:space="0" w:color="4472C4" w:themeColor="accent1"/>
      </w:tblBorders>
      <w:tblCellMar>
        <w:top w:w="28" w:type="dxa"/>
        <w:left w:w="113" w:type="dxa"/>
        <w:bottom w:w="57" w:type="dxa"/>
        <w:right w:w="113" w:type="dxa"/>
      </w:tblCellMar>
    </w:tblPr>
    <w:tblStylePr w:type="firstRow">
      <w:rPr>
        <w:b w:val="0"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single" w:sz="4" w:space="0" w:color="4472C4" w:themeColor="accent1"/>
          <w:insideV w:val="single" w:sz="4" w:space="0" w:color="4472C4" w:themeColor="accent1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83F2E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paragraph" w:styleId="Title">
    <w:name w:val="Title"/>
    <w:basedOn w:val="Normal"/>
    <w:next w:val="Normal"/>
    <w:link w:val="TitleChar"/>
    <w:uiPriority w:val="2"/>
    <w:qFormat/>
    <w:rsid w:val="00C83F2E"/>
    <w:pPr>
      <w:spacing w:after="240" w:line="280" w:lineRule="atLeast"/>
      <w:contextualSpacing/>
    </w:pPr>
    <w:rPr>
      <w:color w:val="4472C4" w:themeColor="accen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2"/>
    <w:rsid w:val="00C83F2E"/>
    <w:rPr>
      <w:color w:val="4472C4" w:themeColor="accent1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4"/>
    <w:rsid w:val="00C83F2E"/>
    <w:rPr>
      <w:color w:val="4472C4" w:themeColor="accent1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5"/>
    <w:rsid w:val="00C83F2E"/>
    <w:rPr>
      <w:b/>
      <w:b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6"/>
    <w:rsid w:val="00C83F2E"/>
    <w:rPr>
      <w:b/>
      <w:bCs/>
    </w:rPr>
  </w:style>
  <w:style w:type="paragraph" w:styleId="Subtitle">
    <w:name w:val="Subtitle"/>
    <w:basedOn w:val="Normal"/>
    <w:next w:val="Normal"/>
    <w:link w:val="SubtitleChar"/>
    <w:uiPriority w:val="3"/>
    <w:qFormat/>
    <w:rsid w:val="00C83F2E"/>
    <w:pPr>
      <w:spacing w:after="680" w:line="400" w:lineRule="atLeast"/>
      <w:contextualSpacing/>
    </w:pPr>
    <w:rPr>
      <w:i/>
      <w:iCs/>
      <w:color w:val="4472C4" w:themeColor="accent1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3"/>
    <w:rsid w:val="00C83F2E"/>
    <w:rPr>
      <w:i/>
      <w:iCs/>
      <w:color w:val="4472C4" w:themeColor="accent1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A5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823"/>
  </w:style>
  <w:style w:type="paragraph" w:styleId="Footer">
    <w:name w:val="footer"/>
    <w:basedOn w:val="Normal"/>
    <w:link w:val="FooterChar"/>
    <w:uiPriority w:val="99"/>
    <w:unhideWhenUsed/>
    <w:rsid w:val="005A5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823"/>
  </w:style>
  <w:style w:type="table" w:styleId="TableGrid">
    <w:name w:val="Table Grid"/>
    <w:basedOn w:val="TableNormal"/>
    <w:uiPriority w:val="39"/>
    <w:rsid w:val="005A5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58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582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F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brect%20Benzing\OneDrive%20-%20Demeter-International%20e.V\Dokumente\Benutzerdefinierte%20Office-Vorlagen\AC%20Letter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 Letter</Template>
  <TotalTime>0</TotalTime>
  <Pages>2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Albrecht Benzing</dc:creator>
  <cp:keywords>, docId:EB9BEB3931FD4E12ACA3A6371704346E</cp:keywords>
  <dc:description/>
  <cp:lastModifiedBy>Eduardo Tilatti</cp:lastModifiedBy>
  <cp:revision>2</cp:revision>
  <dcterms:created xsi:type="dcterms:W3CDTF">2023-04-26T07:05:00Z</dcterms:created>
  <dcterms:modified xsi:type="dcterms:W3CDTF">2023-04-26T07:05:00Z</dcterms:modified>
</cp:coreProperties>
</file>