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78F52" w14:textId="77777777" w:rsidR="001869DF" w:rsidRDefault="00000000">
      <w:pPr>
        <w:rPr>
          <w:rFonts w:ascii="Demeter Vollkorn" w:hAnsi="Demeter Vollkorn"/>
          <w:b/>
          <w:bCs/>
          <w:color w:val="007857"/>
          <w:sz w:val="48"/>
          <w:szCs w:val="48"/>
        </w:rPr>
      </w:pPr>
      <w:r w:rsidRPr="000F2984">
        <w:rPr>
          <w:rFonts w:ascii="Demeter Vollkorn" w:hAnsi="Demeter Vollkorn"/>
          <w:b/>
          <w:bCs/>
          <w:color w:val="007857"/>
          <w:sz w:val="48"/>
          <w:szCs w:val="48"/>
        </w:rPr>
        <w:t>Plan de gestión del agua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B313FC" w14:paraId="604E102B" w14:textId="77777777" w:rsidTr="000F2984">
        <w:tc>
          <w:tcPr>
            <w:tcW w:w="3823" w:type="dxa"/>
          </w:tcPr>
          <w:p w14:paraId="2931EC38" w14:textId="77777777" w:rsidR="001869DF" w:rsidRDefault="00000000">
            <w:pPr>
              <w:spacing w:after="120"/>
              <w:rPr>
                <w:rFonts w:ascii="Demeter Vollkorn" w:hAnsi="Demeter Vollkorn"/>
              </w:rPr>
            </w:pPr>
            <w:r>
              <w:rPr>
                <w:rFonts w:ascii="Demeter Vollkorn" w:hAnsi="Demeter Vollkorn"/>
              </w:rPr>
              <w:t>Granja: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7B3FF95B" w14:textId="77777777" w:rsidR="00B313FC" w:rsidRDefault="00B313FC" w:rsidP="005A5823">
            <w:pPr>
              <w:spacing w:after="120"/>
              <w:rPr>
                <w:rFonts w:ascii="Demeter Vollkorn" w:hAnsi="Demeter Vollkorn"/>
              </w:rPr>
            </w:pPr>
          </w:p>
        </w:tc>
      </w:tr>
      <w:tr w:rsidR="00B313FC" w:rsidRPr="00F34BBA" w14:paraId="67F5A0E6" w14:textId="77777777" w:rsidTr="000F2984">
        <w:tc>
          <w:tcPr>
            <w:tcW w:w="3823" w:type="dxa"/>
          </w:tcPr>
          <w:p w14:paraId="2DCF220E" w14:textId="2A562E2B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 xml:space="preserve">Gestor/propietario responsable de la </w:t>
            </w:r>
            <w:r w:rsidR="00F34BBA">
              <w:rPr>
                <w:rFonts w:ascii="Demeter Vollkorn" w:hAnsi="Demeter Vollkorn"/>
                <w:lang w:val="es-ES"/>
              </w:rPr>
              <w:t>granja</w:t>
            </w:r>
            <w:r w:rsidRPr="00F34BBA">
              <w:rPr>
                <w:rFonts w:ascii="Demeter Vollkorn" w:hAnsi="Demeter Vollkorn"/>
                <w:lang w:val="es-ES"/>
              </w:rPr>
              <w:t>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7E5A4428" w14:textId="77777777" w:rsidR="00B313FC" w:rsidRPr="00F34BBA" w:rsidRDefault="00B313FC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B313FC" w14:paraId="4FE472E7" w14:textId="77777777" w:rsidTr="000F2984">
        <w:tc>
          <w:tcPr>
            <w:tcW w:w="3823" w:type="dxa"/>
          </w:tcPr>
          <w:p w14:paraId="552A86D2" w14:textId="644EEFCE" w:rsidR="001869DF" w:rsidRDefault="00F34BBA">
            <w:pPr>
              <w:spacing w:after="120"/>
              <w:rPr>
                <w:rFonts w:ascii="Demeter Vollkorn" w:hAnsi="Demeter Vollkorn"/>
              </w:rPr>
            </w:pPr>
            <w:r>
              <w:rPr>
                <w:rFonts w:ascii="Demeter Vollkorn" w:hAnsi="Demeter Vollkorn"/>
              </w:rPr>
              <w:t>Asesor</w:t>
            </w:r>
            <w:r w:rsidR="00000000">
              <w:rPr>
                <w:rFonts w:ascii="Demeter Vollkorn" w:hAnsi="Demeter Vollkorn"/>
              </w:rPr>
              <w:t>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5B831C60" w14:textId="77777777" w:rsidR="00B313FC" w:rsidRDefault="00B313FC" w:rsidP="005A5823">
            <w:pPr>
              <w:spacing w:after="120"/>
              <w:rPr>
                <w:rFonts w:ascii="Demeter Vollkorn" w:hAnsi="Demeter Vollkorn"/>
              </w:rPr>
            </w:pPr>
          </w:p>
        </w:tc>
      </w:tr>
      <w:tr w:rsidR="00B313FC" w14:paraId="7AD1DABF" w14:textId="77777777" w:rsidTr="000F2984">
        <w:tc>
          <w:tcPr>
            <w:tcW w:w="3823" w:type="dxa"/>
          </w:tcPr>
          <w:p w14:paraId="0A18F491" w14:textId="77777777" w:rsidR="001869DF" w:rsidRDefault="00000000">
            <w:pPr>
              <w:spacing w:after="120"/>
              <w:rPr>
                <w:rFonts w:ascii="Demeter Vollkorn" w:hAnsi="Demeter Vollkorn"/>
              </w:rPr>
            </w:pPr>
            <w:r>
              <w:rPr>
                <w:rFonts w:ascii="Demeter Vollkorn" w:hAnsi="Demeter Vollkorn"/>
              </w:rPr>
              <w:t>Especialista en riego implicado: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7A6B20AF" w14:textId="77777777" w:rsidR="00B313FC" w:rsidRDefault="00B313FC" w:rsidP="005A5823">
            <w:pPr>
              <w:spacing w:after="120"/>
              <w:rPr>
                <w:rFonts w:ascii="Demeter Vollkorn" w:hAnsi="Demeter Vollkorn"/>
              </w:rPr>
            </w:pPr>
          </w:p>
        </w:tc>
      </w:tr>
      <w:tr w:rsidR="00B313FC" w:rsidRPr="00F34BBA" w14:paraId="2C51E6FF" w14:textId="77777777" w:rsidTr="000F2984">
        <w:tc>
          <w:tcPr>
            <w:tcW w:w="3823" w:type="dxa"/>
          </w:tcPr>
          <w:p w14:paraId="5FC1D748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 xml:space="preserve">Fecha de </w:t>
            </w:r>
            <w:r w:rsidR="00833CFB" w:rsidRPr="00F34BBA">
              <w:rPr>
                <w:rFonts w:ascii="Demeter Vollkorn" w:hAnsi="Demeter Vollkorn"/>
                <w:lang w:val="es-ES"/>
              </w:rPr>
              <w:t>elaboración del plan: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2A6CD5C6" w14:textId="77777777" w:rsidR="00B313FC" w:rsidRPr="00F34BBA" w:rsidRDefault="00B313FC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B313FC" w:rsidRPr="00F34BBA" w14:paraId="2A54960F" w14:textId="77777777" w:rsidTr="000F2984">
        <w:tc>
          <w:tcPr>
            <w:tcW w:w="3823" w:type="dxa"/>
          </w:tcPr>
          <w:p w14:paraId="5D1784D9" w14:textId="1C7B4ACE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 xml:space="preserve">Superficie total de la </w:t>
            </w:r>
            <w:r w:rsidR="00F34BBA">
              <w:rPr>
                <w:rFonts w:ascii="Demeter Vollkorn" w:hAnsi="Demeter Vollkorn"/>
                <w:lang w:val="es-ES"/>
              </w:rPr>
              <w:t>granja</w:t>
            </w:r>
            <w:r w:rsidRPr="00F34BBA">
              <w:rPr>
                <w:rFonts w:ascii="Demeter Vollkorn" w:hAnsi="Demeter Vollkorn"/>
                <w:lang w:val="es-ES"/>
              </w:rPr>
              <w:t>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6A506C38" w14:textId="77777777" w:rsidR="00B313FC" w:rsidRPr="00F34BBA" w:rsidRDefault="00B313FC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B313FC" w14:paraId="5CE9E1F2" w14:textId="77777777" w:rsidTr="000F2984">
        <w:tc>
          <w:tcPr>
            <w:tcW w:w="3823" w:type="dxa"/>
          </w:tcPr>
          <w:p w14:paraId="0A0D7EA4" w14:textId="77777777" w:rsidR="001869DF" w:rsidRDefault="00000000">
            <w:pPr>
              <w:spacing w:after="120"/>
              <w:rPr>
                <w:rFonts w:ascii="Demeter Vollkorn" w:hAnsi="Demeter Vollkorn"/>
              </w:rPr>
            </w:pPr>
            <w:r>
              <w:rPr>
                <w:rFonts w:ascii="Demeter Vollkorn" w:hAnsi="Demeter Vollkorn"/>
              </w:rPr>
              <w:t>Superficie de regadío: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42C00E1A" w14:textId="77777777" w:rsidR="00B313FC" w:rsidRDefault="00B313FC" w:rsidP="005A5823">
            <w:pPr>
              <w:spacing w:after="120"/>
              <w:rPr>
                <w:rFonts w:ascii="Demeter Vollkorn" w:hAnsi="Demeter Vollkorn"/>
              </w:rPr>
            </w:pPr>
          </w:p>
        </w:tc>
      </w:tr>
      <w:tr w:rsidR="00B313FC" w14:paraId="39EB604B" w14:textId="77777777" w:rsidTr="000F2984">
        <w:tc>
          <w:tcPr>
            <w:tcW w:w="3823" w:type="dxa"/>
          </w:tcPr>
          <w:p w14:paraId="138DED57" w14:textId="77777777" w:rsidR="001869DF" w:rsidRDefault="00000000">
            <w:pPr>
              <w:spacing w:after="120"/>
              <w:rPr>
                <w:rFonts w:ascii="Demeter Vollkorn" w:hAnsi="Demeter Vollkorn"/>
              </w:rPr>
            </w:pPr>
            <w:r>
              <w:rPr>
                <w:rFonts w:ascii="Demeter Vollkorn" w:hAnsi="Demeter Vollkorn"/>
              </w:rPr>
              <w:t>Sistema de riego utilizado: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46D6CFB6" w14:textId="77777777" w:rsidR="00B313FC" w:rsidRDefault="00B313FC" w:rsidP="005A5823">
            <w:pPr>
              <w:spacing w:after="120"/>
              <w:rPr>
                <w:rFonts w:ascii="Demeter Vollkorn" w:hAnsi="Demeter Vollkorn"/>
              </w:rPr>
            </w:pPr>
          </w:p>
        </w:tc>
      </w:tr>
      <w:tr w:rsidR="00026354" w14:paraId="7794067A" w14:textId="77777777" w:rsidTr="000F2984">
        <w:tc>
          <w:tcPr>
            <w:tcW w:w="3823" w:type="dxa"/>
          </w:tcPr>
          <w:p w14:paraId="15D9FBA9" w14:textId="77777777" w:rsidR="001869DF" w:rsidRDefault="00000000">
            <w:pPr>
              <w:spacing w:after="120"/>
              <w:rPr>
                <w:rFonts w:ascii="Demeter Vollkorn" w:hAnsi="Demeter Vollkorn"/>
              </w:rPr>
            </w:pPr>
            <w:r>
              <w:rPr>
                <w:rFonts w:ascii="Demeter Vollkorn" w:hAnsi="Demeter Vollkorn"/>
              </w:rPr>
              <w:t>Cultivo(s):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669830C6" w14:textId="77777777" w:rsidR="00026354" w:rsidRDefault="00026354" w:rsidP="005A5823">
            <w:pPr>
              <w:spacing w:after="120"/>
              <w:rPr>
                <w:rFonts w:ascii="Demeter Vollkorn" w:hAnsi="Demeter Vollkorn"/>
              </w:rPr>
            </w:pPr>
          </w:p>
        </w:tc>
      </w:tr>
      <w:tr w:rsidR="00026354" w:rsidRPr="00F34BBA" w14:paraId="70EEAD88" w14:textId="77777777" w:rsidTr="000F2984">
        <w:tc>
          <w:tcPr>
            <w:tcW w:w="3823" w:type="dxa"/>
          </w:tcPr>
          <w:p w14:paraId="04C95B67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 xml:space="preserve">Consumo total de agua / año </w:t>
            </w:r>
            <w:r w:rsidR="00EF630B" w:rsidRPr="00F34BBA">
              <w:rPr>
                <w:rFonts w:ascii="Demeter Vollkorn" w:hAnsi="Demeter Vollkorn"/>
                <w:lang w:val="es-ES"/>
              </w:rPr>
              <w:t>(m</w:t>
            </w:r>
            <w:r w:rsidR="00EF630B" w:rsidRPr="00F34BBA">
              <w:rPr>
                <w:rFonts w:ascii="Demeter Vollkorn" w:hAnsi="Demeter Vollkorn"/>
                <w:vertAlign w:val="superscript"/>
                <w:lang w:val="es-ES"/>
              </w:rPr>
              <w:t>3</w:t>
            </w:r>
            <w:r w:rsidRPr="00F34BBA">
              <w:rPr>
                <w:rFonts w:ascii="Demeter Vollkorn" w:hAnsi="Demeter Vollkorn"/>
                <w:lang w:val="es-ES"/>
              </w:rPr>
              <w:t xml:space="preserve"> ):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3BC4333E" w14:textId="77777777" w:rsidR="00026354" w:rsidRPr="00F34BBA" w:rsidRDefault="00026354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026354" w:rsidRPr="00F34BBA" w14:paraId="7A06322A" w14:textId="77777777" w:rsidTr="000F2984">
        <w:tc>
          <w:tcPr>
            <w:tcW w:w="3823" w:type="dxa"/>
          </w:tcPr>
          <w:p w14:paraId="0F843CB6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 xml:space="preserve">Consumo de agua / ha / año </w:t>
            </w:r>
            <w:r w:rsidR="00EF630B" w:rsidRPr="00F34BBA">
              <w:rPr>
                <w:rFonts w:ascii="Demeter Vollkorn" w:hAnsi="Demeter Vollkorn"/>
                <w:lang w:val="es-ES"/>
              </w:rPr>
              <w:t>(m</w:t>
            </w:r>
            <w:r w:rsidR="00EF630B" w:rsidRPr="00F34BBA">
              <w:rPr>
                <w:rFonts w:ascii="Demeter Vollkorn" w:hAnsi="Demeter Vollkorn"/>
                <w:vertAlign w:val="superscript"/>
                <w:lang w:val="es-ES"/>
              </w:rPr>
              <w:t>3</w:t>
            </w:r>
            <w:r w:rsidRPr="00F34BBA">
              <w:rPr>
                <w:rFonts w:ascii="Demeter Vollkorn" w:hAnsi="Demeter Vollkorn"/>
                <w:lang w:val="es-ES"/>
              </w:rPr>
              <w:t xml:space="preserve"> ):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5F19C0CC" w14:textId="77777777" w:rsidR="00026354" w:rsidRPr="00F34BBA" w:rsidRDefault="00026354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026354" w:rsidRPr="00F34BBA" w14:paraId="39ABD00C" w14:textId="77777777" w:rsidTr="000F2984">
        <w:tc>
          <w:tcPr>
            <w:tcW w:w="3823" w:type="dxa"/>
          </w:tcPr>
          <w:p w14:paraId="5ABF7037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 xml:space="preserve">Consumo de agua / unidad de producción </w:t>
            </w:r>
            <w:r w:rsidR="003F0FEB" w:rsidRPr="00F34BBA">
              <w:rPr>
                <w:rFonts w:ascii="Demeter Vollkorn" w:hAnsi="Demeter Vollkorn"/>
                <w:lang w:val="es-ES"/>
              </w:rPr>
              <w:t>(m</w:t>
            </w:r>
            <w:r w:rsidR="003F0FEB" w:rsidRPr="00F34BBA">
              <w:rPr>
                <w:rFonts w:ascii="Demeter Vollkorn" w:hAnsi="Demeter Vollkorn"/>
                <w:vertAlign w:val="superscript"/>
                <w:lang w:val="es-ES"/>
              </w:rPr>
              <w:t>3</w:t>
            </w:r>
            <w:r w:rsidR="003F0FEB" w:rsidRPr="00F34BBA">
              <w:rPr>
                <w:rFonts w:ascii="Demeter Vollkorn" w:hAnsi="Demeter Vollkorn"/>
                <w:lang w:val="es-ES"/>
              </w:rPr>
              <w:t xml:space="preserve"> /unidad)</w:t>
            </w:r>
            <w:r w:rsidRPr="00F34BBA">
              <w:rPr>
                <w:rFonts w:ascii="Demeter Vollkorn" w:hAnsi="Demeter Vollkorn"/>
                <w:lang w:val="es-ES"/>
              </w:rPr>
              <w:t>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7D40CAAA" w14:textId="77777777" w:rsidR="00026354" w:rsidRPr="00F34BBA" w:rsidRDefault="00026354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026354" w:rsidRPr="00F34BBA" w14:paraId="01BCE72B" w14:textId="77777777" w:rsidTr="000F2984">
        <w:tc>
          <w:tcPr>
            <w:tcW w:w="3823" w:type="dxa"/>
          </w:tcPr>
          <w:p w14:paraId="0F59329B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>Vecinos de referencia (m</w:t>
            </w:r>
            <w:r w:rsidRPr="00F34BBA">
              <w:rPr>
                <w:rFonts w:ascii="Demeter Vollkorn" w:hAnsi="Demeter Vollkorn"/>
                <w:vertAlign w:val="superscript"/>
                <w:lang w:val="es-ES"/>
              </w:rPr>
              <w:t>3</w:t>
            </w:r>
            <w:r w:rsidRPr="00F34BBA">
              <w:rPr>
                <w:rFonts w:ascii="Demeter Vollkorn" w:hAnsi="Demeter Vollkorn"/>
                <w:lang w:val="es-ES"/>
              </w:rPr>
              <w:t xml:space="preserve"> /unidad):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6BF71A68" w14:textId="77777777" w:rsidR="00026354" w:rsidRPr="00F34BBA" w:rsidRDefault="00026354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026354" w:rsidRPr="00F34BBA" w14:paraId="3B848B9B" w14:textId="77777777" w:rsidTr="000F2984">
        <w:tc>
          <w:tcPr>
            <w:tcW w:w="3823" w:type="dxa"/>
          </w:tcPr>
          <w:p w14:paraId="46FD18F0" w14:textId="6B0A6FBB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 xml:space="preserve">Valor de referencia </w:t>
            </w:r>
            <w:r w:rsidR="00FB14B9" w:rsidRPr="00F34BBA">
              <w:rPr>
                <w:rFonts w:ascii="Demeter Vollkorn" w:hAnsi="Demeter Vollkorn"/>
                <w:lang w:val="es-ES"/>
              </w:rPr>
              <w:t xml:space="preserve">fijado por el gobierno o </w:t>
            </w:r>
            <w:r w:rsidR="00F34BBA">
              <w:rPr>
                <w:rFonts w:ascii="Demeter Vollkorn" w:hAnsi="Demeter Vollkorn"/>
                <w:lang w:val="es-ES"/>
              </w:rPr>
              <w:t>consultores</w:t>
            </w:r>
            <w:r w:rsidR="00FB14B9" w:rsidRPr="00F34BBA">
              <w:rPr>
                <w:rFonts w:ascii="Demeter Vollkorn" w:hAnsi="Demeter Vollkorn"/>
                <w:lang w:val="es-ES"/>
              </w:rPr>
              <w:t xml:space="preserve"> nacionales (m</w:t>
            </w:r>
            <w:r w:rsidR="00FB14B9" w:rsidRPr="00F34BBA">
              <w:rPr>
                <w:rFonts w:ascii="Demeter Vollkorn" w:hAnsi="Demeter Vollkorn"/>
                <w:vertAlign w:val="superscript"/>
                <w:lang w:val="es-ES"/>
              </w:rPr>
              <w:t>3</w:t>
            </w:r>
            <w:r w:rsidR="00FB14B9" w:rsidRPr="00F34BBA">
              <w:rPr>
                <w:rFonts w:ascii="Demeter Vollkorn" w:hAnsi="Demeter Vollkorn"/>
                <w:lang w:val="es-ES"/>
              </w:rPr>
              <w:t xml:space="preserve"> /unidad):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76B2917E" w14:textId="77777777" w:rsidR="00026354" w:rsidRPr="00F34BBA" w:rsidRDefault="00026354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026354" w:rsidRPr="00F34BBA" w14:paraId="67A81123" w14:textId="77777777" w:rsidTr="000F2984">
        <w:tc>
          <w:tcPr>
            <w:tcW w:w="3823" w:type="dxa"/>
          </w:tcPr>
          <w:p w14:paraId="66EC8476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>Comparación con los mejores resultados internacionales (m</w:t>
            </w:r>
            <w:r w:rsidRPr="00F34BBA">
              <w:rPr>
                <w:rFonts w:ascii="Demeter Vollkorn" w:hAnsi="Demeter Vollkorn"/>
                <w:vertAlign w:val="superscript"/>
                <w:lang w:val="es-ES"/>
              </w:rPr>
              <w:t>3</w:t>
            </w:r>
            <w:r w:rsidRPr="00F34BBA">
              <w:rPr>
                <w:rFonts w:ascii="Demeter Vollkorn" w:hAnsi="Demeter Vollkorn"/>
                <w:lang w:val="es-ES"/>
              </w:rPr>
              <w:t xml:space="preserve"> /unidad):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1AA283D4" w14:textId="77777777" w:rsidR="00026354" w:rsidRPr="00F34BBA" w:rsidRDefault="00026354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026354" w:rsidRPr="00FB14B9" w14:paraId="1DF8DD86" w14:textId="77777777" w:rsidTr="000F2984">
        <w:tc>
          <w:tcPr>
            <w:tcW w:w="3823" w:type="dxa"/>
          </w:tcPr>
          <w:p w14:paraId="35A6639A" w14:textId="77777777" w:rsidR="001869DF" w:rsidRDefault="00000000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t>Objetivo</w:t>
            </w:r>
            <w:proofErr w:type="spellEnd"/>
            <w:r>
              <w:rPr>
                <w:rFonts w:ascii="Demeter Vollkorn" w:hAnsi="Demeter Vollkorn"/>
                <w:lang w:val="en-US"/>
              </w:rPr>
              <w:t xml:space="preserve"> </w:t>
            </w:r>
            <w:r w:rsidR="00572AD5" w:rsidRPr="003F0FEB">
              <w:rPr>
                <w:rFonts w:ascii="Demeter Vollkorn" w:hAnsi="Demeter Vollkorn"/>
                <w:lang w:val="en-US"/>
              </w:rPr>
              <w:t>(</w:t>
            </w:r>
            <w:r w:rsidR="00572AD5" w:rsidRPr="00EF630B">
              <w:rPr>
                <w:rFonts w:ascii="Demeter Vollkorn" w:hAnsi="Demeter Vollkorn"/>
                <w:lang w:val="en-US"/>
              </w:rPr>
              <w:t>m</w:t>
            </w:r>
            <w:r w:rsidR="00572AD5" w:rsidRPr="00EF630B">
              <w:rPr>
                <w:rFonts w:ascii="Demeter Vollkorn" w:hAnsi="Demeter Vollkorn"/>
                <w:vertAlign w:val="superscript"/>
                <w:lang w:val="en-US"/>
              </w:rPr>
              <w:t>3</w:t>
            </w:r>
            <w:r w:rsidR="00572AD5">
              <w:rPr>
                <w:rFonts w:ascii="Demeter Vollkorn" w:hAnsi="Demeter Vollkorn"/>
                <w:lang w:val="en-US"/>
              </w:rPr>
              <w:t xml:space="preserve"> /</w:t>
            </w:r>
            <w:proofErr w:type="spellStart"/>
            <w:r w:rsidR="00572AD5">
              <w:rPr>
                <w:rFonts w:ascii="Demeter Vollkorn" w:hAnsi="Demeter Vollkorn"/>
                <w:lang w:val="en-US"/>
              </w:rPr>
              <w:t>unidad</w:t>
            </w:r>
            <w:proofErr w:type="spellEnd"/>
            <w:r w:rsidR="00572AD5">
              <w:rPr>
                <w:rFonts w:ascii="Demeter Vollkorn" w:hAnsi="Demeter Vollkorn"/>
                <w:lang w:val="en-US"/>
              </w:rPr>
              <w:t>)</w:t>
            </w:r>
            <w:r w:rsidR="00572AD5">
              <w:rPr>
                <w:rFonts w:ascii="Demeter Vollkorn" w:hAnsi="Demeter Vollkorn"/>
              </w:rPr>
              <w:t>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4B47D666" w14:textId="77777777" w:rsidR="00026354" w:rsidRPr="00FB14B9" w:rsidRDefault="00026354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  <w:tr w:rsidR="00026354" w:rsidRPr="00F34BBA" w14:paraId="60116EF2" w14:textId="77777777" w:rsidTr="000F2984">
        <w:tc>
          <w:tcPr>
            <w:tcW w:w="3823" w:type="dxa"/>
          </w:tcPr>
          <w:p w14:paraId="6F5728AE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proofErr w:type="gramStart"/>
            <w:r w:rsidRPr="00F34BBA">
              <w:rPr>
                <w:rFonts w:ascii="Demeter Vollkorn" w:hAnsi="Demeter Vollkorn"/>
                <w:lang w:val="es-ES"/>
              </w:rPr>
              <w:t>Objetivo a alcanzar</w:t>
            </w:r>
            <w:proofErr w:type="gramEnd"/>
            <w:r w:rsidRPr="00F34BBA">
              <w:rPr>
                <w:rFonts w:ascii="Demeter Vollkorn" w:hAnsi="Demeter Vollkorn"/>
                <w:lang w:val="es-ES"/>
              </w:rPr>
              <w:t xml:space="preserve"> en (año):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7DC09497" w14:textId="77777777" w:rsidR="00026354" w:rsidRPr="00F34BBA" w:rsidRDefault="00026354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</w:tbl>
    <w:p w14:paraId="17DA3121" w14:textId="77777777" w:rsidR="00EC63E2" w:rsidRPr="00F34BBA" w:rsidRDefault="00EC63E2" w:rsidP="005A5823">
      <w:pPr>
        <w:spacing w:after="120"/>
        <w:rPr>
          <w:rFonts w:ascii="Demeter Vollkorn" w:hAnsi="Demeter Vollkorn"/>
          <w:lang w:val="es-ES"/>
        </w:rPr>
        <w:sectPr w:rsidR="00EC63E2" w:rsidRPr="00F34BBA" w:rsidSect="005A5823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134" w:left="1417" w:header="1531" w:footer="397" w:gutter="0"/>
          <w:cols w:space="708"/>
          <w:docGrid w:linePitch="360"/>
        </w:sectPr>
      </w:pPr>
    </w:p>
    <w:p w14:paraId="289B7217" w14:textId="77777777" w:rsidR="001869DF" w:rsidRDefault="00000000">
      <w:pPr>
        <w:rPr>
          <w:rFonts w:ascii="Demeter Vollkorn" w:hAnsi="Demeter Vollkorn"/>
          <w:b/>
          <w:bCs/>
          <w:color w:val="007857"/>
          <w:sz w:val="32"/>
          <w:szCs w:val="32"/>
        </w:rPr>
      </w:pPr>
      <w:r w:rsidRPr="000626E8">
        <w:rPr>
          <w:rFonts w:ascii="Demeter Vollkorn" w:hAnsi="Demeter Vollkorn"/>
          <w:b/>
          <w:bCs/>
          <w:color w:val="007857"/>
          <w:sz w:val="32"/>
          <w:szCs w:val="32"/>
        </w:rPr>
        <w:lastRenderedPageBreak/>
        <w:t>Planificación específica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3"/>
        <w:gridCol w:w="2386"/>
        <w:gridCol w:w="2385"/>
        <w:gridCol w:w="2386"/>
        <w:gridCol w:w="2386"/>
        <w:gridCol w:w="2261"/>
      </w:tblGrid>
      <w:tr w:rsidR="00A91081" w:rsidRPr="00F52CAC" w14:paraId="56C1BD55" w14:textId="77777777" w:rsidTr="00A91081">
        <w:tc>
          <w:tcPr>
            <w:tcW w:w="2473" w:type="dxa"/>
            <w:shd w:val="clear" w:color="auto" w:fill="007857"/>
          </w:tcPr>
          <w:p w14:paraId="6E74B18C" w14:textId="77777777" w:rsidR="00A91081" w:rsidRPr="00F52CAC" w:rsidRDefault="00A91081" w:rsidP="00F52CAC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</w:p>
        </w:tc>
        <w:tc>
          <w:tcPr>
            <w:tcW w:w="2386" w:type="dxa"/>
            <w:shd w:val="clear" w:color="auto" w:fill="007857"/>
          </w:tcPr>
          <w:p w14:paraId="0DCC35DC" w14:textId="77777777" w:rsidR="001869DF" w:rsidRDefault="00000000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  <w:r w:rsidRPr="00F52CAC"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>Pasos Año 1</w:t>
            </w:r>
          </w:p>
        </w:tc>
        <w:tc>
          <w:tcPr>
            <w:tcW w:w="2385" w:type="dxa"/>
            <w:shd w:val="clear" w:color="auto" w:fill="007857"/>
          </w:tcPr>
          <w:p w14:paraId="6E3ADEE8" w14:textId="77777777" w:rsidR="001869DF" w:rsidRDefault="00000000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  <w:r w:rsidRPr="00F52CAC"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>Pasos Año 2</w:t>
            </w:r>
          </w:p>
        </w:tc>
        <w:tc>
          <w:tcPr>
            <w:tcW w:w="2386" w:type="dxa"/>
            <w:shd w:val="clear" w:color="auto" w:fill="007857"/>
          </w:tcPr>
          <w:p w14:paraId="63866E01" w14:textId="77777777" w:rsidR="001869DF" w:rsidRDefault="00000000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  <w:r w:rsidRPr="00F52CAC"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>Pasos Año 3</w:t>
            </w:r>
          </w:p>
        </w:tc>
        <w:tc>
          <w:tcPr>
            <w:tcW w:w="2386" w:type="dxa"/>
            <w:shd w:val="clear" w:color="auto" w:fill="007857"/>
          </w:tcPr>
          <w:p w14:paraId="373702CB" w14:textId="77777777" w:rsidR="001869DF" w:rsidRDefault="00000000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  <w:r w:rsidRPr="00F52CAC"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>Pasos Año 4</w:t>
            </w:r>
          </w:p>
        </w:tc>
        <w:tc>
          <w:tcPr>
            <w:tcW w:w="2261" w:type="dxa"/>
            <w:shd w:val="clear" w:color="auto" w:fill="007857"/>
          </w:tcPr>
          <w:p w14:paraId="5472E4D6" w14:textId="77777777" w:rsidR="001869DF" w:rsidRDefault="00000000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  <w:r w:rsidRPr="00F52CAC"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 xml:space="preserve">Pasos Año </w:t>
            </w:r>
            <w:r w:rsidR="008B029F"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>5</w:t>
            </w:r>
          </w:p>
        </w:tc>
      </w:tr>
      <w:tr w:rsidR="00A91081" w:rsidRPr="00F34BBA" w14:paraId="24363C58" w14:textId="77777777" w:rsidTr="00A91081">
        <w:tc>
          <w:tcPr>
            <w:tcW w:w="2473" w:type="dxa"/>
          </w:tcPr>
          <w:p w14:paraId="61894CAE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 xml:space="preserve">Cambios en el </w:t>
            </w:r>
            <w:r w:rsidR="00A91081" w:rsidRPr="00F34BBA">
              <w:rPr>
                <w:rFonts w:ascii="Demeter Vollkorn" w:hAnsi="Demeter Vollkorn"/>
                <w:lang w:val="es-ES"/>
              </w:rPr>
              <w:t>sistema de riego:</w:t>
            </w:r>
          </w:p>
        </w:tc>
        <w:tc>
          <w:tcPr>
            <w:tcW w:w="2386" w:type="dxa"/>
            <w:shd w:val="clear" w:color="auto" w:fill="DEEAF6" w:themeFill="accent5" w:themeFillTint="33"/>
          </w:tcPr>
          <w:p w14:paraId="6B4F9124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5" w:type="dxa"/>
            <w:shd w:val="clear" w:color="auto" w:fill="DEEAF6" w:themeFill="accent5" w:themeFillTint="33"/>
          </w:tcPr>
          <w:p w14:paraId="667FFB6D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56DD6D6C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07BBA67F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261" w:type="dxa"/>
            <w:shd w:val="clear" w:color="auto" w:fill="DEEAF6" w:themeFill="accent5" w:themeFillTint="33"/>
          </w:tcPr>
          <w:p w14:paraId="44EF1CF2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A91081" w:rsidRPr="00F34BBA" w14:paraId="60B0E000" w14:textId="77777777" w:rsidTr="00A91081">
        <w:tc>
          <w:tcPr>
            <w:tcW w:w="2473" w:type="dxa"/>
          </w:tcPr>
          <w:p w14:paraId="4FB5B9EF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>Fuente de energía para el sistema de riego:</w:t>
            </w:r>
          </w:p>
        </w:tc>
        <w:tc>
          <w:tcPr>
            <w:tcW w:w="2386" w:type="dxa"/>
            <w:shd w:val="clear" w:color="auto" w:fill="DEEAF6" w:themeFill="accent5" w:themeFillTint="33"/>
          </w:tcPr>
          <w:p w14:paraId="09AAE7FC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5" w:type="dxa"/>
            <w:shd w:val="clear" w:color="auto" w:fill="DEEAF6" w:themeFill="accent5" w:themeFillTint="33"/>
          </w:tcPr>
          <w:p w14:paraId="7C926012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167C9538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4475306D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261" w:type="dxa"/>
            <w:shd w:val="clear" w:color="auto" w:fill="DEEAF6" w:themeFill="accent5" w:themeFillTint="33"/>
          </w:tcPr>
          <w:p w14:paraId="5ECFB072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A91081" w:rsidRPr="00F34BBA" w14:paraId="5F61758A" w14:textId="77777777" w:rsidTr="00A91081">
        <w:tc>
          <w:tcPr>
            <w:tcW w:w="2473" w:type="dxa"/>
          </w:tcPr>
          <w:p w14:paraId="7C8E50FD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>Frecuencia y momento del riego:</w:t>
            </w:r>
          </w:p>
        </w:tc>
        <w:tc>
          <w:tcPr>
            <w:tcW w:w="2386" w:type="dxa"/>
            <w:shd w:val="clear" w:color="auto" w:fill="DEEAF6" w:themeFill="accent5" w:themeFillTint="33"/>
          </w:tcPr>
          <w:p w14:paraId="7AC5F6D0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5" w:type="dxa"/>
            <w:shd w:val="clear" w:color="auto" w:fill="DEEAF6" w:themeFill="accent5" w:themeFillTint="33"/>
          </w:tcPr>
          <w:p w14:paraId="179A81FA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1D790367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46844702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261" w:type="dxa"/>
            <w:shd w:val="clear" w:color="auto" w:fill="DEEAF6" w:themeFill="accent5" w:themeFillTint="33"/>
          </w:tcPr>
          <w:p w14:paraId="5BA4E13B" w14:textId="77777777" w:rsidR="00A91081" w:rsidRPr="00F34BBA" w:rsidRDefault="00A91081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A91081" w14:paraId="07E658B1" w14:textId="77777777" w:rsidTr="00A91081">
        <w:tc>
          <w:tcPr>
            <w:tcW w:w="2473" w:type="dxa"/>
          </w:tcPr>
          <w:p w14:paraId="38E7188F" w14:textId="77777777" w:rsidR="001869DF" w:rsidRDefault="00120332">
            <w:pPr>
              <w:spacing w:after="120"/>
              <w:rPr>
                <w:rFonts w:ascii="Demeter Vollkorn" w:hAnsi="Demeter Vollkorn"/>
                <w:lang w:val="en-US"/>
              </w:rPr>
            </w:pPr>
            <w:r>
              <w:rPr>
                <w:rFonts w:ascii="Demeter Vollkorn" w:hAnsi="Demeter Vollkorn"/>
                <w:lang w:val="en-US"/>
              </w:rPr>
              <w:t xml:space="preserve">Recogida de </w:t>
            </w:r>
            <w:proofErr w:type="spellStart"/>
            <w:r w:rsidR="00000000">
              <w:rPr>
                <w:rFonts w:ascii="Demeter Vollkorn" w:hAnsi="Demeter Vollkorn"/>
                <w:lang w:val="en-US"/>
              </w:rPr>
              <w:t>aguas</w:t>
            </w:r>
            <w:proofErr w:type="spellEnd"/>
            <w:r w:rsidR="00000000">
              <w:rPr>
                <w:rFonts w:ascii="Demeter Vollkorn" w:hAnsi="Demeter Vollkorn"/>
                <w:lang w:val="en-US"/>
              </w:rPr>
              <w:t xml:space="preserve"> </w:t>
            </w:r>
            <w:proofErr w:type="spellStart"/>
            <w:r w:rsidR="00000000">
              <w:rPr>
                <w:rFonts w:ascii="Demeter Vollkorn" w:hAnsi="Demeter Vollkorn"/>
                <w:lang w:val="en-US"/>
              </w:rPr>
              <w:t>pluviales</w:t>
            </w:r>
            <w:proofErr w:type="spellEnd"/>
            <w:r>
              <w:rPr>
                <w:rFonts w:ascii="Demeter Vollkorn" w:hAnsi="Demeter Vollkorn"/>
                <w:lang w:val="en-US"/>
              </w:rPr>
              <w:t>:</w:t>
            </w:r>
          </w:p>
        </w:tc>
        <w:tc>
          <w:tcPr>
            <w:tcW w:w="2386" w:type="dxa"/>
            <w:shd w:val="clear" w:color="auto" w:fill="DEEAF6" w:themeFill="accent5" w:themeFillTint="33"/>
          </w:tcPr>
          <w:p w14:paraId="14A5EF3B" w14:textId="77777777" w:rsidR="00A91081" w:rsidRDefault="00A91081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385" w:type="dxa"/>
            <w:shd w:val="clear" w:color="auto" w:fill="DEEAF6" w:themeFill="accent5" w:themeFillTint="33"/>
          </w:tcPr>
          <w:p w14:paraId="3CD776A3" w14:textId="77777777" w:rsidR="00A91081" w:rsidRDefault="00A91081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30EF1AA4" w14:textId="77777777" w:rsidR="00A91081" w:rsidRDefault="00A91081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5FDDCDBC" w14:textId="77777777" w:rsidR="00A91081" w:rsidRDefault="00A91081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261" w:type="dxa"/>
            <w:shd w:val="clear" w:color="auto" w:fill="DEEAF6" w:themeFill="accent5" w:themeFillTint="33"/>
          </w:tcPr>
          <w:p w14:paraId="5B2A7C10" w14:textId="77777777" w:rsidR="00A91081" w:rsidRDefault="00A91081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  <w:tr w:rsidR="00120332" w:rsidRPr="00F34BBA" w14:paraId="285473BA" w14:textId="77777777" w:rsidTr="00A91081">
        <w:tc>
          <w:tcPr>
            <w:tcW w:w="2473" w:type="dxa"/>
          </w:tcPr>
          <w:p w14:paraId="2AE540D7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 xml:space="preserve">Aumentar la </w:t>
            </w:r>
            <w:r w:rsidR="00815E2A" w:rsidRPr="00F34BBA">
              <w:rPr>
                <w:rFonts w:ascii="Demeter Vollkorn" w:hAnsi="Demeter Vollkorn"/>
                <w:lang w:val="es-ES"/>
              </w:rPr>
              <w:t xml:space="preserve">capacidad de retención de </w:t>
            </w:r>
            <w:r w:rsidRPr="00F34BBA">
              <w:rPr>
                <w:rFonts w:ascii="Demeter Vollkorn" w:hAnsi="Demeter Vollkorn"/>
                <w:lang w:val="es-ES"/>
              </w:rPr>
              <w:t>agua</w:t>
            </w:r>
            <w:r w:rsidR="00815E2A" w:rsidRPr="00F34BBA">
              <w:rPr>
                <w:rFonts w:ascii="Demeter Vollkorn" w:hAnsi="Demeter Vollkorn"/>
                <w:lang w:val="es-ES"/>
              </w:rPr>
              <w:t>:</w:t>
            </w:r>
          </w:p>
        </w:tc>
        <w:tc>
          <w:tcPr>
            <w:tcW w:w="2386" w:type="dxa"/>
            <w:shd w:val="clear" w:color="auto" w:fill="DEEAF6" w:themeFill="accent5" w:themeFillTint="33"/>
          </w:tcPr>
          <w:p w14:paraId="37F536F9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5" w:type="dxa"/>
            <w:shd w:val="clear" w:color="auto" w:fill="DEEAF6" w:themeFill="accent5" w:themeFillTint="33"/>
          </w:tcPr>
          <w:p w14:paraId="554AB124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2D7AA53F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55221C54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261" w:type="dxa"/>
            <w:shd w:val="clear" w:color="auto" w:fill="DEEAF6" w:themeFill="accent5" w:themeFillTint="33"/>
          </w:tcPr>
          <w:p w14:paraId="18A5B66F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120332" w:rsidRPr="00F34BBA" w14:paraId="290A434D" w14:textId="77777777" w:rsidTr="00A91081">
        <w:tc>
          <w:tcPr>
            <w:tcW w:w="2473" w:type="dxa"/>
          </w:tcPr>
          <w:p w14:paraId="4AE87146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>Reducir la evaporación (por ejemplo, acolchado):</w:t>
            </w:r>
          </w:p>
        </w:tc>
        <w:tc>
          <w:tcPr>
            <w:tcW w:w="2386" w:type="dxa"/>
            <w:shd w:val="clear" w:color="auto" w:fill="DEEAF6" w:themeFill="accent5" w:themeFillTint="33"/>
          </w:tcPr>
          <w:p w14:paraId="524E67F0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5" w:type="dxa"/>
            <w:shd w:val="clear" w:color="auto" w:fill="DEEAF6" w:themeFill="accent5" w:themeFillTint="33"/>
          </w:tcPr>
          <w:p w14:paraId="24F65667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195D7CB2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328572E2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261" w:type="dxa"/>
            <w:shd w:val="clear" w:color="auto" w:fill="DEEAF6" w:themeFill="accent5" w:themeFillTint="33"/>
          </w:tcPr>
          <w:p w14:paraId="4495271C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4920E0" w14:paraId="714B650A" w14:textId="77777777" w:rsidTr="00A91081">
        <w:tc>
          <w:tcPr>
            <w:tcW w:w="2473" w:type="dxa"/>
          </w:tcPr>
          <w:p w14:paraId="09C4AA8E" w14:textId="77777777" w:rsidR="001869DF" w:rsidRDefault="00000000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t>Formación</w:t>
            </w:r>
            <w:proofErr w:type="spellEnd"/>
            <w:r>
              <w:rPr>
                <w:rFonts w:ascii="Demeter Vollkorn" w:hAnsi="Demeter Vollkorn"/>
                <w:lang w:val="en-US"/>
              </w:rPr>
              <w:t xml:space="preserve"> </w:t>
            </w:r>
            <w:r w:rsidR="00963021">
              <w:rPr>
                <w:rFonts w:ascii="Demeter Vollkorn" w:hAnsi="Demeter Vollkorn"/>
                <w:lang w:val="en-US"/>
              </w:rPr>
              <w:t xml:space="preserve">de </w:t>
            </w:r>
            <w:proofErr w:type="spellStart"/>
            <w:r w:rsidR="00963021">
              <w:rPr>
                <w:rFonts w:ascii="Demeter Vollkorn" w:hAnsi="Demeter Vollkorn"/>
                <w:lang w:val="en-US"/>
              </w:rPr>
              <w:t>los</w:t>
            </w:r>
            <w:proofErr w:type="spellEnd"/>
            <w:r w:rsidR="00963021">
              <w:rPr>
                <w:rFonts w:ascii="Demeter Vollkorn" w:hAnsi="Demeter Vollkorn"/>
                <w:lang w:val="en-US"/>
              </w:rPr>
              <w:t xml:space="preserve"> </w:t>
            </w:r>
            <w:proofErr w:type="spellStart"/>
            <w:r w:rsidR="00963021">
              <w:rPr>
                <w:rFonts w:ascii="Demeter Vollkorn" w:hAnsi="Demeter Vollkorn"/>
                <w:lang w:val="en-US"/>
              </w:rPr>
              <w:t>trabajadores</w:t>
            </w:r>
            <w:proofErr w:type="spellEnd"/>
            <w:r w:rsidR="00963021">
              <w:rPr>
                <w:rFonts w:ascii="Demeter Vollkorn" w:hAnsi="Demeter Vollkorn"/>
                <w:lang w:val="en-US"/>
              </w:rPr>
              <w:t>:</w:t>
            </w:r>
          </w:p>
        </w:tc>
        <w:tc>
          <w:tcPr>
            <w:tcW w:w="2386" w:type="dxa"/>
            <w:shd w:val="clear" w:color="auto" w:fill="DEEAF6" w:themeFill="accent5" w:themeFillTint="33"/>
          </w:tcPr>
          <w:p w14:paraId="58CFCB4C" w14:textId="77777777" w:rsidR="004920E0" w:rsidRDefault="004920E0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385" w:type="dxa"/>
            <w:shd w:val="clear" w:color="auto" w:fill="DEEAF6" w:themeFill="accent5" w:themeFillTint="33"/>
          </w:tcPr>
          <w:p w14:paraId="36B707EA" w14:textId="77777777" w:rsidR="004920E0" w:rsidRDefault="004920E0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26B765AA" w14:textId="77777777" w:rsidR="004920E0" w:rsidRDefault="004920E0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64C3F370" w14:textId="77777777" w:rsidR="004920E0" w:rsidRDefault="004920E0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261" w:type="dxa"/>
            <w:shd w:val="clear" w:color="auto" w:fill="DEEAF6" w:themeFill="accent5" w:themeFillTint="33"/>
          </w:tcPr>
          <w:p w14:paraId="4C5EF0DE" w14:textId="77777777" w:rsidR="004920E0" w:rsidRDefault="004920E0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  <w:tr w:rsidR="00120332" w:rsidRPr="00F34BBA" w14:paraId="364E7CA9" w14:textId="77777777" w:rsidTr="00A91081">
        <w:tc>
          <w:tcPr>
            <w:tcW w:w="2473" w:type="dxa"/>
          </w:tcPr>
          <w:p w14:paraId="74701C27" w14:textId="77777777" w:rsidR="001869DF" w:rsidRPr="00F34BBA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F34BBA">
              <w:rPr>
                <w:rFonts w:ascii="Demeter Vollkorn" w:hAnsi="Demeter Vollkorn"/>
                <w:lang w:val="es-ES"/>
              </w:rPr>
              <w:t>Coordinación dentro de la cuenca hidrográfica:</w:t>
            </w:r>
          </w:p>
        </w:tc>
        <w:tc>
          <w:tcPr>
            <w:tcW w:w="2386" w:type="dxa"/>
            <w:shd w:val="clear" w:color="auto" w:fill="DEEAF6" w:themeFill="accent5" w:themeFillTint="33"/>
          </w:tcPr>
          <w:p w14:paraId="0BF4F730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5" w:type="dxa"/>
            <w:shd w:val="clear" w:color="auto" w:fill="DEEAF6" w:themeFill="accent5" w:themeFillTint="33"/>
          </w:tcPr>
          <w:p w14:paraId="4FBB9905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6AEA3193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357CCFA9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  <w:tc>
          <w:tcPr>
            <w:tcW w:w="2261" w:type="dxa"/>
            <w:shd w:val="clear" w:color="auto" w:fill="DEEAF6" w:themeFill="accent5" w:themeFillTint="33"/>
          </w:tcPr>
          <w:p w14:paraId="10375898" w14:textId="77777777" w:rsidR="00120332" w:rsidRPr="00F34BBA" w:rsidRDefault="00120332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4920E0" w14:paraId="6B2B0984" w14:textId="77777777" w:rsidTr="00A91081">
        <w:tc>
          <w:tcPr>
            <w:tcW w:w="2473" w:type="dxa"/>
          </w:tcPr>
          <w:p w14:paraId="7C113722" w14:textId="77777777" w:rsidR="001869DF" w:rsidRDefault="00000000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lastRenderedPageBreak/>
              <w:t>Otras</w:t>
            </w:r>
            <w:proofErr w:type="spellEnd"/>
            <w:r>
              <w:rPr>
                <w:rFonts w:ascii="Demeter Vollkorn" w:hAnsi="Demeter Vollkorn"/>
                <w:lang w:val="en-US"/>
              </w:rPr>
              <w:t xml:space="preserve"> </w:t>
            </w:r>
            <w:proofErr w:type="spellStart"/>
            <w:r>
              <w:rPr>
                <w:rFonts w:ascii="Demeter Vollkorn" w:hAnsi="Demeter Vollkorn"/>
                <w:lang w:val="en-US"/>
              </w:rPr>
              <w:t>medidas</w:t>
            </w:r>
            <w:proofErr w:type="spellEnd"/>
            <w:r>
              <w:rPr>
                <w:rFonts w:ascii="Demeter Vollkorn" w:hAnsi="Demeter Vollkorn"/>
                <w:lang w:val="en-US"/>
              </w:rPr>
              <w:t>:</w:t>
            </w:r>
          </w:p>
        </w:tc>
        <w:tc>
          <w:tcPr>
            <w:tcW w:w="2386" w:type="dxa"/>
            <w:shd w:val="clear" w:color="auto" w:fill="DEEAF6" w:themeFill="accent5" w:themeFillTint="33"/>
          </w:tcPr>
          <w:p w14:paraId="3B7D0817" w14:textId="77777777" w:rsidR="004920E0" w:rsidRDefault="004920E0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385" w:type="dxa"/>
            <w:shd w:val="clear" w:color="auto" w:fill="DEEAF6" w:themeFill="accent5" w:themeFillTint="33"/>
          </w:tcPr>
          <w:p w14:paraId="46AC3432" w14:textId="77777777" w:rsidR="004920E0" w:rsidRDefault="004920E0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575B33D6" w14:textId="77777777" w:rsidR="004920E0" w:rsidRDefault="004920E0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386" w:type="dxa"/>
            <w:shd w:val="clear" w:color="auto" w:fill="DEEAF6" w:themeFill="accent5" w:themeFillTint="33"/>
          </w:tcPr>
          <w:p w14:paraId="60E07221" w14:textId="77777777" w:rsidR="004920E0" w:rsidRDefault="004920E0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261" w:type="dxa"/>
            <w:shd w:val="clear" w:color="auto" w:fill="DEEAF6" w:themeFill="accent5" w:themeFillTint="33"/>
          </w:tcPr>
          <w:p w14:paraId="1D875094" w14:textId="77777777" w:rsidR="004920E0" w:rsidRDefault="004920E0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</w:tbl>
    <w:p w14:paraId="6D18FF4B" w14:textId="77777777" w:rsidR="005A5823" w:rsidRPr="00FB14B9" w:rsidRDefault="005A5823" w:rsidP="005A5823">
      <w:pPr>
        <w:spacing w:after="120"/>
        <w:rPr>
          <w:rFonts w:ascii="Demeter Vollkorn" w:hAnsi="Demeter Vollkorn"/>
          <w:lang w:val="en-US"/>
        </w:rPr>
      </w:pPr>
    </w:p>
    <w:sectPr w:rsidR="005A5823" w:rsidRPr="00FB14B9" w:rsidSect="008538B5">
      <w:headerReference w:type="default" r:id="rId11"/>
      <w:pgSz w:w="16838" w:h="11906" w:orient="landscape"/>
      <w:pgMar w:top="1417" w:right="1417" w:bottom="1417" w:left="1134" w:header="124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C12E4" w14:textId="77777777" w:rsidR="00247645" w:rsidRDefault="00247645" w:rsidP="005A5823">
      <w:pPr>
        <w:spacing w:after="0" w:line="240" w:lineRule="auto"/>
      </w:pPr>
      <w:r>
        <w:separator/>
      </w:r>
    </w:p>
  </w:endnote>
  <w:endnote w:type="continuationSeparator" w:id="0">
    <w:p w14:paraId="69567ADC" w14:textId="77777777" w:rsidR="00247645" w:rsidRDefault="00247645" w:rsidP="005A5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meter Vollkorn">
    <w:altName w:val="Calibri"/>
    <w:panose1 w:val="00000500000000000000"/>
    <w:charset w:val="00"/>
    <w:family w:val="modern"/>
    <w:notTrueType/>
    <w:pitch w:val="variable"/>
    <w:sig w:usb0="A000028F" w:usb1="02000023" w:usb2="03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292BA" w14:textId="77777777" w:rsidR="001869DF" w:rsidRPr="00F34BBA" w:rsidRDefault="00000000">
    <w:pPr>
      <w:pStyle w:val="Footer"/>
      <w:pBdr>
        <w:top w:val="single" w:sz="4" w:space="1" w:color="auto"/>
      </w:pBdr>
      <w:rPr>
        <w:b/>
        <w:bCs/>
        <w:sz w:val="24"/>
        <w:szCs w:val="24"/>
        <w:lang w:val="es-ES"/>
      </w:rPr>
    </w:pPr>
    <w:r w:rsidRPr="00F34BBA">
      <w:rPr>
        <w:b/>
        <w:bCs/>
        <w:sz w:val="24"/>
        <w:szCs w:val="24"/>
        <w:lang w:val="es-ES"/>
      </w:rPr>
      <w:t>Federación Biodinámica Demeter International e.V.</w:t>
    </w:r>
  </w:p>
  <w:tbl>
    <w:tblPr>
      <w:tblStyle w:val="TableGrid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694"/>
      <w:gridCol w:w="2346"/>
      <w:gridCol w:w="2883"/>
      <w:gridCol w:w="2142"/>
    </w:tblGrid>
    <w:tr w:rsidR="005A5823" w:rsidRPr="00C26B90" w14:paraId="4B72A3ED" w14:textId="77777777" w:rsidTr="0036204F">
      <w:tc>
        <w:tcPr>
          <w:tcW w:w="2694" w:type="dxa"/>
        </w:tcPr>
        <w:p w14:paraId="79139E77" w14:textId="77777777" w:rsidR="001869DF" w:rsidRPr="00F34BBA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F34BBA">
            <w:rPr>
              <w:rFonts w:ascii="Demeter Vollkorn" w:hAnsi="Demeter Vollkorn"/>
              <w:sz w:val="16"/>
              <w:szCs w:val="16"/>
              <w:lang w:val="es-ES"/>
            </w:rPr>
            <w:t>Sede central</w:t>
          </w:r>
        </w:p>
        <w:p w14:paraId="00B34494" w14:textId="77777777" w:rsidR="001869DF" w:rsidRPr="00F34BBA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F34BBA">
            <w:rPr>
              <w:rFonts w:ascii="Demeter Vollkorn" w:hAnsi="Demeter Vollkorn"/>
              <w:sz w:val="16"/>
              <w:szCs w:val="16"/>
              <w:lang w:val="es-ES"/>
            </w:rPr>
            <w:t>Brandschneise 1</w:t>
          </w:r>
        </w:p>
        <w:p w14:paraId="785A934A" w14:textId="77777777" w:rsidR="001869DF" w:rsidRPr="00F34BBA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F34BBA">
            <w:rPr>
              <w:rFonts w:ascii="Demeter Vollkorn" w:hAnsi="Demeter Vollkorn"/>
              <w:sz w:val="16"/>
              <w:szCs w:val="16"/>
              <w:lang w:val="es-ES"/>
            </w:rPr>
            <w:t>DE-64295 Darmstadt</w:t>
          </w:r>
        </w:p>
        <w:p w14:paraId="45D1808F" w14:textId="77777777" w:rsidR="001869DF" w:rsidRPr="00F34BBA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F34BBA">
            <w:rPr>
              <w:rFonts w:ascii="Demeter Vollkorn" w:hAnsi="Demeter Vollkorn"/>
              <w:sz w:val="16"/>
              <w:szCs w:val="16"/>
              <w:lang w:val="es-ES"/>
            </w:rPr>
            <w:t>secretariat@demeter.net</w:t>
          </w:r>
        </w:p>
        <w:p w14:paraId="113DCAF0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www.demeter.net</w:t>
          </w:r>
        </w:p>
      </w:tc>
      <w:tc>
        <w:tcPr>
          <w:tcW w:w="2346" w:type="dxa"/>
        </w:tcPr>
        <w:p w14:paraId="0A9F1CA0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Administración</w:t>
          </w:r>
        </w:p>
        <w:p w14:paraId="1519EBE3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Hauptstraße 82</w:t>
          </w:r>
        </w:p>
        <w:p w14:paraId="1E7B1B10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DE-70771 Leinfelden-</w:t>
          </w:r>
        </w:p>
        <w:p w14:paraId="73CA061B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Echterdingen</w:t>
          </w:r>
        </w:p>
        <w:p w14:paraId="28593D16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 xml:space="preserve"> +49 711 4004 9550</w:t>
          </w:r>
        </w:p>
      </w:tc>
      <w:tc>
        <w:tcPr>
          <w:tcW w:w="2883" w:type="dxa"/>
        </w:tcPr>
        <w:p w14:paraId="02893177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 xml:space="preserve">Vereinsregister Amtsgericht </w:t>
          </w:r>
        </w:p>
        <w:p w14:paraId="643B45BF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Darmstadt, VR 2817</w:t>
          </w:r>
        </w:p>
        <w:p w14:paraId="50EF8DF9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 xml:space="preserve">Comité Ejecutivo: </w:t>
          </w:r>
        </w:p>
        <w:p w14:paraId="11267548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Christoph Simpfendörfer</w:t>
          </w:r>
        </w:p>
        <w:p w14:paraId="0B6E0D3F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Alysoun Bolger</w:t>
          </w:r>
        </w:p>
      </w:tc>
      <w:tc>
        <w:tcPr>
          <w:tcW w:w="2142" w:type="dxa"/>
        </w:tcPr>
        <w:p w14:paraId="17FEE54F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5A5823">
            <w:rPr>
              <w:rFonts w:ascii="Demeter Vollkorn" w:hAnsi="Demeter Vollkorn"/>
              <w:sz w:val="16"/>
              <w:szCs w:val="16"/>
              <w:lang w:val="es-ES"/>
            </w:rPr>
            <w:t>NIF: 007 227 14 068</w:t>
          </w:r>
        </w:p>
        <w:p w14:paraId="28AFBCC0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proofErr w:type="spellStart"/>
          <w:r w:rsidRPr="005A5823">
            <w:rPr>
              <w:rFonts w:ascii="Demeter Vollkorn" w:hAnsi="Demeter Vollkorn"/>
              <w:sz w:val="16"/>
              <w:szCs w:val="16"/>
              <w:lang w:val="es-ES"/>
            </w:rPr>
            <w:t>USt-IdNr</w:t>
          </w:r>
          <w:proofErr w:type="spellEnd"/>
          <w:r w:rsidRPr="005A5823">
            <w:rPr>
              <w:rFonts w:ascii="Demeter Vollkorn" w:hAnsi="Demeter Vollkorn"/>
              <w:sz w:val="16"/>
              <w:szCs w:val="16"/>
              <w:lang w:val="es-ES"/>
            </w:rPr>
            <w:t>: DE 812935134</w:t>
          </w:r>
        </w:p>
        <w:p w14:paraId="78E8DC4D" w14:textId="77777777" w:rsidR="001869DF" w:rsidRPr="00F34BBA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F34BBA">
            <w:rPr>
              <w:rFonts w:ascii="Demeter Vollkorn" w:hAnsi="Demeter Vollkorn"/>
              <w:sz w:val="16"/>
              <w:szCs w:val="16"/>
              <w:lang w:val="es-ES"/>
            </w:rPr>
            <w:t xml:space="preserve">GLS Bank | IBAN: </w:t>
          </w:r>
        </w:p>
        <w:p w14:paraId="18586BEA" w14:textId="77777777" w:rsidR="001869DF" w:rsidRPr="00F34BBA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F34BBA">
            <w:rPr>
              <w:rFonts w:ascii="Demeter Vollkorn" w:hAnsi="Demeter Vollkorn"/>
              <w:sz w:val="16"/>
              <w:szCs w:val="16"/>
              <w:lang w:val="es-ES"/>
            </w:rPr>
            <w:t>DE71 4306 0967 0063 6199 00</w:t>
          </w:r>
        </w:p>
        <w:p w14:paraId="13309FE4" w14:textId="77777777" w:rsidR="001869DF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BIC/SWIFT: GENODEM1GLS</w:t>
          </w:r>
        </w:p>
      </w:tc>
    </w:tr>
  </w:tbl>
  <w:p w14:paraId="08079A7C" w14:textId="77777777" w:rsidR="005A5823" w:rsidRDefault="005A58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FB817" w14:textId="77777777" w:rsidR="001869DF" w:rsidRPr="00F34BBA" w:rsidRDefault="00000000">
    <w:pPr>
      <w:pStyle w:val="Footer"/>
      <w:pBdr>
        <w:top w:val="single" w:sz="4" w:space="1" w:color="auto"/>
      </w:pBdr>
      <w:jc w:val="center"/>
      <w:rPr>
        <w:rFonts w:ascii="Demeter Vollkorn" w:hAnsi="Demeter Vollkorn"/>
        <w:lang w:val="es-ES"/>
      </w:rPr>
    </w:pPr>
    <w:r w:rsidRPr="0088708C">
      <w:rPr>
        <w:rFonts w:ascii="Demeter Vollkorn" w:hAnsi="Demeter Vollkorn"/>
      </w:rPr>
      <w:fldChar w:fldCharType="begin"/>
    </w:r>
    <w:r w:rsidRPr="00F34BBA">
      <w:rPr>
        <w:rFonts w:ascii="Demeter Vollkorn" w:hAnsi="Demeter Vollkorn"/>
        <w:lang w:val="es-ES"/>
      </w:rPr>
      <w:instrText xml:space="preserve"> FILENAME  \* FirstCap  \* MERGEFORMAT </w:instrText>
    </w:r>
    <w:r w:rsidRPr="0088708C">
      <w:rPr>
        <w:rFonts w:ascii="Demeter Vollkorn" w:hAnsi="Demeter Vollkorn"/>
      </w:rPr>
      <w:fldChar w:fldCharType="separate"/>
    </w:r>
    <w:r w:rsidR="00572AD5" w:rsidRPr="00F34BBA">
      <w:rPr>
        <w:rFonts w:ascii="Demeter Vollkorn" w:hAnsi="Demeter Vollkorn"/>
        <w:noProof/>
        <w:lang w:val="es-ES"/>
      </w:rPr>
      <w:t>Plantilla del Plan de Gestión del Agua 22.12.20.docx</w:t>
    </w:r>
    <w:r w:rsidRPr="0088708C">
      <w:rPr>
        <w:rFonts w:ascii="Demeter Vollkorn" w:hAnsi="Demeter Vollkor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36713" w14:textId="77777777" w:rsidR="00247645" w:rsidRDefault="00247645" w:rsidP="005A5823">
      <w:pPr>
        <w:spacing w:after="0" w:line="240" w:lineRule="auto"/>
      </w:pPr>
      <w:r>
        <w:separator/>
      </w:r>
    </w:p>
  </w:footnote>
  <w:footnote w:type="continuationSeparator" w:id="0">
    <w:p w14:paraId="26FBF0AB" w14:textId="77777777" w:rsidR="00247645" w:rsidRDefault="00247645" w:rsidP="005A5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8F5EE" w14:textId="77777777" w:rsidR="001869DF" w:rsidRDefault="00000000">
    <w:pPr>
      <w:pStyle w:val="Header"/>
    </w:pPr>
    <w:r>
      <w:rPr>
        <w:noProof/>
      </w:rPr>
      <w:drawing>
        <wp:anchor distT="0" distB="0" distL="114300" distR="114300" simplePos="0" relativeHeight="251659264" behindDoc="0" locked="1" layoutInCell="1" allowOverlap="1" wp14:anchorId="012C98C0" wp14:editId="26ECBC3E">
          <wp:simplePos x="0" y="0"/>
          <wp:positionH relativeFrom="page">
            <wp:posOffset>2919095</wp:posOffset>
          </wp:positionH>
          <wp:positionV relativeFrom="page">
            <wp:posOffset>287020</wp:posOffset>
          </wp:positionV>
          <wp:extent cx="1911350" cy="608330"/>
          <wp:effectExtent l="0" t="0" r="0" b="127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Federation-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350" cy="608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4938" w14:textId="77777777" w:rsidR="001869DF" w:rsidRDefault="00000000">
    <w:pPr>
      <w:pStyle w:val="Header"/>
      <w:pBdr>
        <w:bottom w:val="single" w:sz="4" w:space="1" w:color="auto"/>
      </w:pBdr>
      <w:rPr>
        <w:rFonts w:ascii="Demeter Vollkorn" w:hAnsi="Demeter Vollkorn"/>
      </w:rPr>
    </w:pPr>
    <w:r w:rsidRPr="0088708C">
      <w:rPr>
        <w:rFonts w:ascii="Demeter Vollkorn" w:hAnsi="Demeter Vollkorn"/>
      </w:rPr>
      <w:t>BFDI</w:t>
    </w:r>
    <w:r w:rsidRPr="0088708C">
      <w:rPr>
        <w:rFonts w:ascii="Demeter Vollkorn" w:hAnsi="Demeter Vollkorn"/>
      </w:rPr>
      <w:tab/>
    </w:r>
    <w:r w:rsidRPr="0088708C">
      <w:rPr>
        <w:rFonts w:ascii="Demeter Vollkorn" w:hAnsi="Demeter Vollkorn"/>
      </w:rPr>
      <w:tab/>
    </w:r>
    <w:r w:rsidRPr="0088708C">
      <w:rPr>
        <w:rFonts w:ascii="Demeter Vollkorn" w:hAnsi="Demeter Vollkorn"/>
      </w:rPr>
      <w:fldChar w:fldCharType="begin"/>
    </w:r>
    <w:r w:rsidRPr="0088708C">
      <w:rPr>
        <w:rFonts w:ascii="Demeter Vollkorn" w:hAnsi="Demeter Vollkorn"/>
      </w:rPr>
      <w:instrText xml:space="preserve"> PAGE  \* Arabic  \* MERGEFORMAT </w:instrText>
    </w:r>
    <w:r w:rsidRPr="0088708C">
      <w:rPr>
        <w:rFonts w:ascii="Demeter Vollkorn" w:hAnsi="Demeter Vollkorn"/>
      </w:rPr>
      <w:fldChar w:fldCharType="separate"/>
    </w:r>
    <w:r w:rsidRPr="0088708C">
      <w:rPr>
        <w:rFonts w:ascii="Demeter Vollkorn" w:hAnsi="Demeter Vollkorn"/>
        <w:noProof/>
      </w:rPr>
      <w:t>2</w:t>
    </w:r>
    <w:r w:rsidRPr="0088708C">
      <w:rPr>
        <w:rFonts w:ascii="Demeter Vollkorn" w:hAnsi="Demeter Vollkorn"/>
      </w:rPr>
      <w:fldChar w:fldCharType="end"/>
    </w:r>
    <w:r w:rsidRPr="0088708C">
      <w:rPr>
        <w:rFonts w:ascii="Demeter Vollkorn" w:hAnsi="Demeter Vollkorn"/>
      </w:rPr>
      <w:t>/</w:t>
    </w:r>
    <w:r w:rsidRPr="0088708C">
      <w:rPr>
        <w:rFonts w:ascii="Demeter Vollkorn" w:hAnsi="Demeter Vollkorn"/>
      </w:rPr>
      <w:fldChar w:fldCharType="begin"/>
    </w:r>
    <w:r w:rsidRPr="0088708C">
      <w:rPr>
        <w:rFonts w:ascii="Demeter Vollkorn" w:hAnsi="Demeter Vollkorn"/>
      </w:rPr>
      <w:instrText xml:space="preserve"> NUMPAGES  \* Arabic  \* MERGEFORMAT </w:instrText>
    </w:r>
    <w:r w:rsidRPr="0088708C">
      <w:rPr>
        <w:rFonts w:ascii="Demeter Vollkorn" w:hAnsi="Demeter Vollkorn"/>
      </w:rPr>
      <w:fldChar w:fldCharType="separate"/>
    </w:r>
    <w:r w:rsidRPr="0088708C">
      <w:rPr>
        <w:rFonts w:ascii="Demeter Vollkorn" w:hAnsi="Demeter Vollkorn"/>
        <w:noProof/>
      </w:rPr>
      <w:t>2</w:t>
    </w:r>
    <w:r w:rsidRPr="0088708C">
      <w:rPr>
        <w:rFonts w:ascii="Demeter Vollkorn" w:hAnsi="Demeter Vollkorn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FF2E5" w14:textId="77777777" w:rsidR="001869DF" w:rsidRDefault="00000000">
    <w:pPr>
      <w:pStyle w:val="Header"/>
    </w:pPr>
    <w:r>
      <w:rPr>
        <w:noProof/>
      </w:rPr>
      <w:drawing>
        <wp:anchor distT="0" distB="0" distL="114300" distR="114300" simplePos="0" relativeHeight="251661312" behindDoc="0" locked="1" layoutInCell="1" allowOverlap="1" wp14:anchorId="62FE5CBB" wp14:editId="53385ED7">
          <wp:simplePos x="0" y="0"/>
          <wp:positionH relativeFrom="page">
            <wp:posOffset>2919095</wp:posOffset>
          </wp:positionH>
          <wp:positionV relativeFrom="page">
            <wp:posOffset>287020</wp:posOffset>
          </wp:positionV>
          <wp:extent cx="1911350" cy="608330"/>
          <wp:effectExtent l="0" t="0" r="0" b="127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Federation-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350" cy="608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C61D0"/>
    <w:multiLevelType w:val="hybridMultilevel"/>
    <w:tmpl w:val="524487C6"/>
    <w:lvl w:ilvl="0" w:tplc="38BE3770">
      <w:start w:val="1"/>
      <w:numFmt w:val="bullet"/>
      <w:pStyle w:val="Bullet2"/>
      <w:lvlText w:val="‒"/>
      <w:lvlJc w:val="left"/>
      <w:pPr>
        <w:ind w:left="714" w:hanging="357"/>
      </w:pPr>
      <w:rPr>
        <w:rFonts w:ascii="Arial" w:hAnsi="Arial" w:hint="default"/>
        <w:color w:val="4472C4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9B5083"/>
    <w:multiLevelType w:val="hybridMultilevel"/>
    <w:tmpl w:val="F2F07EA8"/>
    <w:lvl w:ilvl="0" w:tplc="8EF4C0C4">
      <w:start w:val="1"/>
      <w:numFmt w:val="bullet"/>
      <w:pStyle w:val="Bullet3"/>
      <w:lvlText w:val=""/>
      <w:lvlJc w:val="left"/>
      <w:pPr>
        <w:ind w:left="1072" w:hanging="358"/>
      </w:pPr>
      <w:rPr>
        <w:rFonts w:ascii="Wingdings" w:hAnsi="Wingdings" w:hint="default"/>
        <w:color w:val="4472C4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160A0"/>
    <w:multiLevelType w:val="multilevel"/>
    <w:tmpl w:val="30AA4AFE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BBF3339"/>
    <w:multiLevelType w:val="hybridMultilevel"/>
    <w:tmpl w:val="56F6AA9A"/>
    <w:lvl w:ilvl="0" w:tplc="794CF07C">
      <w:start w:val="1"/>
      <w:numFmt w:val="bullet"/>
      <w:pStyle w:val="Bullet1"/>
      <w:lvlText w:val=""/>
      <w:lvlJc w:val="left"/>
      <w:pPr>
        <w:ind w:left="357" w:hanging="357"/>
      </w:pPr>
      <w:rPr>
        <w:rFonts w:ascii="Wingdings" w:hAnsi="Wingdings" w:hint="default"/>
        <w:color w:val="4472C4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807984">
    <w:abstractNumId w:val="3"/>
  </w:num>
  <w:num w:numId="2" w16cid:durableId="1081488798">
    <w:abstractNumId w:val="0"/>
  </w:num>
  <w:num w:numId="3" w16cid:durableId="1691836894">
    <w:abstractNumId w:val="1"/>
  </w:num>
  <w:num w:numId="4" w16cid:durableId="3106426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FE8"/>
    <w:rsid w:val="00022658"/>
    <w:rsid w:val="00026354"/>
    <w:rsid w:val="000626E8"/>
    <w:rsid w:val="000F2984"/>
    <w:rsid w:val="00120332"/>
    <w:rsid w:val="001869DF"/>
    <w:rsid w:val="00247645"/>
    <w:rsid w:val="002B77CD"/>
    <w:rsid w:val="00307E00"/>
    <w:rsid w:val="003F0FEB"/>
    <w:rsid w:val="004920E0"/>
    <w:rsid w:val="00567F5B"/>
    <w:rsid w:val="00572AD5"/>
    <w:rsid w:val="005A5823"/>
    <w:rsid w:val="0062311A"/>
    <w:rsid w:val="0065458B"/>
    <w:rsid w:val="006660AD"/>
    <w:rsid w:val="00737731"/>
    <w:rsid w:val="007940AF"/>
    <w:rsid w:val="0081123A"/>
    <w:rsid w:val="00815E2A"/>
    <w:rsid w:val="00833CFB"/>
    <w:rsid w:val="008538B5"/>
    <w:rsid w:val="008553B4"/>
    <w:rsid w:val="00871D72"/>
    <w:rsid w:val="0088708C"/>
    <w:rsid w:val="00894FE8"/>
    <w:rsid w:val="008B029F"/>
    <w:rsid w:val="00903ED2"/>
    <w:rsid w:val="00963021"/>
    <w:rsid w:val="00972180"/>
    <w:rsid w:val="00987D53"/>
    <w:rsid w:val="00A91081"/>
    <w:rsid w:val="00AB092F"/>
    <w:rsid w:val="00B11B16"/>
    <w:rsid w:val="00B15E1C"/>
    <w:rsid w:val="00B313FC"/>
    <w:rsid w:val="00B809DD"/>
    <w:rsid w:val="00C15AC4"/>
    <w:rsid w:val="00C83F2E"/>
    <w:rsid w:val="00CA78BA"/>
    <w:rsid w:val="00D11146"/>
    <w:rsid w:val="00D150CD"/>
    <w:rsid w:val="00DF1DF1"/>
    <w:rsid w:val="00EB24F5"/>
    <w:rsid w:val="00EB63B3"/>
    <w:rsid w:val="00EC63E2"/>
    <w:rsid w:val="00EF630B"/>
    <w:rsid w:val="00F20472"/>
    <w:rsid w:val="00F34BBA"/>
    <w:rsid w:val="00F52CAC"/>
    <w:rsid w:val="00F90EDA"/>
    <w:rsid w:val="00FA1455"/>
    <w:rsid w:val="00FB14B9"/>
    <w:rsid w:val="00FF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20E93"/>
  <w15:chartTrackingRefBased/>
  <w15:docId w15:val="{7B35E141-74E6-4CE6-B776-28A5DF21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5" w:unhideWhenUsed="1" w:qFormat="1"/>
    <w:lsdException w:name="heading 3" w:semiHidden="1" w:uiPriority="6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4"/>
    <w:qFormat/>
    <w:rsid w:val="00C83F2E"/>
    <w:pPr>
      <w:numPr>
        <w:numId w:val="4"/>
      </w:numPr>
      <w:spacing w:before="480" w:after="240" w:line="280" w:lineRule="atLeast"/>
      <w:outlineLvl w:val="0"/>
    </w:pPr>
    <w:rPr>
      <w:color w:val="4472C4" w:themeColor="accent1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5"/>
    <w:unhideWhenUsed/>
    <w:qFormat/>
    <w:rsid w:val="00C83F2E"/>
    <w:pPr>
      <w:spacing w:before="280" w:after="120" w:line="280" w:lineRule="atLeast"/>
      <w:outlineLvl w:val="1"/>
    </w:pPr>
    <w:rPr>
      <w:b/>
      <w:bCs/>
      <w:color w:val="4472C4" w:themeColor="accent1"/>
    </w:rPr>
  </w:style>
  <w:style w:type="paragraph" w:styleId="Heading3">
    <w:name w:val="heading 3"/>
    <w:basedOn w:val="Normal"/>
    <w:next w:val="Normal"/>
    <w:link w:val="Heading3Char"/>
    <w:uiPriority w:val="6"/>
    <w:unhideWhenUsed/>
    <w:qFormat/>
    <w:rsid w:val="00C83F2E"/>
    <w:pPr>
      <w:spacing w:before="280" w:after="120" w:line="280" w:lineRule="atLeast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C83F2E"/>
    <w:pPr>
      <w:spacing w:before="120" w:after="240" w:line="240" w:lineRule="auto"/>
    </w:pPr>
    <w:rPr>
      <w:i/>
      <w:iCs/>
      <w:color w:val="000000" w:themeColor="text1"/>
      <w:sz w:val="18"/>
      <w:szCs w:val="18"/>
    </w:rPr>
  </w:style>
  <w:style w:type="paragraph" w:customStyle="1" w:styleId="Boxtext">
    <w:name w:val="Box text"/>
    <w:basedOn w:val="Normal"/>
    <w:uiPriority w:val="11"/>
    <w:qFormat/>
    <w:rsid w:val="00C83F2E"/>
    <w:pPr>
      <w:pBdr>
        <w:top w:val="single" w:sz="2" w:space="7" w:color="FFFFFF"/>
        <w:left w:val="single" w:sz="2" w:space="7" w:color="FFFFFF"/>
        <w:bottom w:val="single" w:sz="2" w:space="9" w:color="FFFFFF"/>
        <w:right w:val="single" w:sz="2" w:space="7" w:color="FFFFFF"/>
      </w:pBdr>
      <w:shd w:val="clear" w:color="auto" w:fill="007857"/>
      <w:spacing w:after="120" w:line="280" w:lineRule="atLeast"/>
      <w:ind w:left="113" w:right="113"/>
    </w:pPr>
    <w:rPr>
      <w:rFonts w:ascii="Arial" w:eastAsia="Arial" w:hAnsi="Arial" w:cs="Times New Roman"/>
      <w:color w:val="FFFFFF"/>
      <w:sz w:val="20"/>
    </w:rPr>
  </w:style>
  <w:style w:type="paragraph" w:customStyle="1" w:styleId="Bullet1">
    <w:name w:val="Bullet 1"/>
    <w:basedOn w:val="Normal"/>
    <w:uiPriority w:val="7"/>
    <w:qFormat/>
    <w:rsid w:val="00C83F2E"/>
    <w:pPr>
      <w:numPr>
        <w:numId w:val="1"/>
      </w:numPr>
      <w:spacing w:before="120" w:after="120" w:line="280" w:lineRule="atLeast"/>
    </w:pPr>
  </w:style>
  <w:style w:type="paragraph" w:customStyle="1" w:styleId="Bullet2">
    <w:name w:val="Bullet 2"/>
    <w:basedOn w:val="Normal"/>
    <w:uiPriority w:val="8"/>
    <w:qFormat/>
    <w:rsid w:val="00C83F2E"/>
    <w:pPr>
      <w:numPr>
        <w:numId w:val="2"/>
      </w:numPr>
      <w:spacing w:after="120" w:line="280" w:lineRule="atLeast"/>
    </w:pPr>
  </w:style>
  <w:style w:type="paragraph" w:customStyle="1" w:styleId="Bullet3">
    <w:name w:val="Bullet 3"/>
    <w:basedOn w:val="Normal"/>
    <w:uiPriority w:val="9"/>
    <w:qFormat/>
    <w:rsid w:val="00C83F2E"/>
    <w:pPr>
      <w:numPr>
        <w:numId w:val="3"/>
      </w:numPr>
      <w:spacing w:after="120" w:line="280" w:lineRule="atLeast"/>
    </w:pPr>
  </w:style>
  <w:style w:type="table" w:customStyle="1" w:styleId="DemeterTable">
    <w:name w:val="Demeter Table"/>
    <w:basedOn w:val="ListTable3-Accent1"/>
    <w:uiPriority w:val="99"/>
    <w:rsid w:val="00C83F2E"/>
    <w:tblP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4472C4" w:themeColor="accent1"/>
        <w:insideV w:val="single" w:sz="4" w:space="0" w:color="4472C4" w:themeColor="accent1"/>
      </w:tblBorders>
      <w:tblCellMar>
        <w:top w:w="28" w:type="dxa"/>
        <w:left w:w="113" w:type="dxa"/>
        <w:bottom w:w="57" w:type="dxa"/>
        <w:right w:w="113" w:type="dxa"/>
      </w:tblCellMar>
    </w:tblPr>
    <w:tblStylePr w:type="firstRow">
      <w:rPr>
        <w:b w:val="0"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single" w:sz="4" w:space="0" w:color="4472C4" w:themeColor="accent1"/>
          <w:insideV w:val="single" w:sz="4" w:space="0" w:color="4472C4" w:themeColor="accent1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83F2E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paragraph" w:styleId="Title">
    <w:name w:val="Title"/>
    <w:basedOn w:val="Normal"/>
    <w:next w:val="Normal"/>
    <w:link w:val="TitleChar"/>
    <w:uiPriority w:val="2"/>
    <w:qFormat/>
    <w:rsid w:val="00C83F2E"/>
    <w:pPr>
      <w:spacing w:after="240" w:line="280" w:lineRule="atLeast"/>
      <w:contextualSpacing/>
    </w:pPr>
    <w:rPr>
      <w:color w:val="4472C4" w:themeColor="accen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2"/>
    <w:rsid w:val="00C83F2E"/>
    <w:rPr>
      <w:color w:val="4472C4" w:themeColor="accent1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4"/>
    <w:rsid w:val="00C83F2E"/>
    <w:rPr>
      <w:color w:val="4472C4" w:themeColor="accent1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5"/>
    <w:rsid w:val="00C83F2E"/>
    <w:rPr>
      <w:b/>
      <w:b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6"/>
    <w:rsid w:val="00C83F2E"/>
    <w:rPr>
      <w:b/>
      <w:bCs/>
    </w:rPr>
  </w:style>
  <w:style w:type="paragraph" w:styleId="Subtitle">
    <w:name w:val="Subtitle"/>
    <w:basedOn w:val="Normal"/>
    <w:next w:val="Normal"/>
    <w:link w:val="SubtitleChar"/>
    <w:uiPriority w:val="3"/>
    <w:qFormat/>
    <w:rsid w:val="00C83F2E"/>
    <w:pPr>
      <w:spacing w:after="680" w:line="400" w:lineRule="atLeast"/>
      <w:contextualSpacing/>
    </w:pPr>
    <w:rPr>
      <w:i/>
      <w:iCs/>
      <w:color w:val="4472C4" w:themeColor="accent1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3"/>
    <w:rsid w:val="00C83F2E"/>
    <w:rPr>
      <w:i/>
      <w:iCs/>
      <w:color w:val="4472C4" w:themeColor="accent1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A5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823"/>
  </w:style>
  <w:style w:type="paragraph" w:styleId="Footer">
    <w:name w:val="footer"/>
    <w:basedOn w:val="Normal"/>
    <w:link w:val="FooterChar"/>
    <w:uiPriority w:val="99"/>
    <w:unhideWhenUsed/>
    <w:rsid w:val="005A5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823"/>
  </w:style>
  <w:style w:type="table" w:styleId="TableGrid">
    <w:name w:val="Table Grid"/>
    <w:basedOn w:val="TableNormal"/>
    <w:uiPriority w:val="39"/>
    <w:rsid w:val="005A5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58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58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brect%20Benzing\OneDrive%20-%20Demeter-International%20e.V\Dokumente\Benutzerdefinierte%20Office-Vorlagen\AC%20Letter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 Letter</Template>
  <TotalTime>0</TotalTime>
  <Pages>3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Albrecht Benzing</dc:creator>
  <cp:keywords>, docId:A4480D5AE678AF34596A9338320E8AAE</cp:keywords>
  <dc:description/>
  <cp:lastModifiedBy>Eduardo Tilatti</cp:lastModifiedBy>
  <cp:revision>2</cp:revision>
  <dcterms:created xsi:type="dcterms:W3CDTF">2023-04-26T07:08:00Z</dcterms:created>
  <dcterms:modified xsi:type="dcterms:W3CDTF">2023-04-26T07:08:00Z</dcterms:modified>
</cp:coreProperties>
</file>